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A2954" w14:textId="74A0A6E8" w:rsidR="00B570AE" w:rsidRPr="00D04D83" w:rsidRDefault="00B570AE" w:rsidP="00DF3CD2">
      <w:pPr>
        <w:pStyle w:val="Titolo1"/>
        <w:tabs>
          <w:tab w:val="left" w:pos="1690"/>
          <w:tab w:val="left" w:pos="5380"/>
          <w:tab w:val="left" w:pos="9070"/>
        </w:tabs>
        <w:jc w:val="center"/>
        <w:rPr>
          <w:i/>
          <w:iCs/>
          <w:shadow/>
          <w:sz w:val="28"/>
          <w:szCs w:val="28"/>
        </w:rPr>
      </w:pPr>
      <w:r w:rsidRPr="00653460">
        <w:rPr>
          <w:i/>
          <w:iCs/>
          <w:shadow/>
          <w:sz w:val="28"/>
          <w:szCs w:val="28"/>
        </w:rPr>
        <w:t xml:space="preserve">PIANO DI LAVORO ANNUALE </w:t>
      </w:r>
      <w:r w:rsidR="00E22A8F">
        <w:rPr>
          <w:i/>
          <w:iCs/>
          <w:shadow/>
          <w:sz w:val="28"/>
          <w:szCs w:val="28"/>
        </w:rPr>
        <w:t xml:space="preserve"> 20</w:t>
      </w:r>
      <w:r w:rsidR="00A22983">
        <w:rPr>
          <w:i/>
          <w:iCs/>
          <w:shadow/>
          <w:sz w:val="28"/>
          <w:szCs w:val="28"/>
        </w:rPr>
        <w:t>20</w:t>
      </w:r>
      <w:r w:rsidR="00DC25C4">
        <w:rPr>
          <w:i/>
          <w:iCs/>
          <w:shadow/>
          <w:sz w:val="28"/>
          <w:szCs w:val="28"/>
        </w:rPr>
        <w:t xml:space="preserve"> </w:t>
      </w:r>
      <w:r w:rsidRPr="00653460">
        <w:rPr>
          <w:i/>
          <w:iCs/>
          <w:shadow/>
          <w:sz w:val="28"/>
          <w:szCs w:val="28"/>
        </w:rPr>
        <w:t>-</w:t>
      </w:r>
      <w:r w:rsidR="00DC25C4">
        <w:rPr>
          <w:i/>
          <w:iCs/>
          <w:shadow/>
          <w:sz w:val="28"/>
          <w:szCs w:val="28"/>
        </w:rPr>
        <w:t xml:space="preserve"> </w:t>
      </w:r>
      <w:r w:rsidRPr="00653460">
        <w:rPr>
          <w:i/>
          <w:iCs/>
          <w:shadow/>
          <w:sz w:val="28"/>
          <w:szCs w:val="28"/>
        </w:rPr>
        <w:t>20</w:t>
      </w:r>
      <w:r w:rsidR="00DC25C4">
        <w:rPr>
          <w:i/>
          <w:iCs/>
          <w:shadow/>
          <w:sz w:val="28"/>
          <w:szCs w:val="28"/>
        </w:rPr>
        <w:t>2</w:t>
      </w:r>
      <w:r w:rsidR="00A22983">
        <w:rPr>
          <w:i/>
          <w:iCs/>
          <w:shadow/>
          <w:sz w:val="28"/>
          <w:szCs w:val="28"/>
        </w:rPr>
        <w:t>1</w:t>
      </w:r>
    </w:p>
    <w:tbl>
      <w:tblPr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4387"/>
        <w:gridCol w:w="1269"/>
        <w:gridCol w:w="1028"/>
        <w:gridCol w:w="1732"/>
      </w:tblGrid>
      <w:tr w:rsidR="00A22983" w:rsidRPr="00747809" w14:paraId="5C3912D2" w14:textId="77777777" w:rsidTr="00A32E8D">
        <w:tc>
          <w:tcPr>
            <w:tcW w:w="709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F886C42" w14:textId="77777777" w:rsidR="00A22983" w:rsidRPr="00DC25C4" w:rsidRDefault="00A22983" w:rsidP="00A32E8D">
            <w:pPr>
              <w:pStyle w:val="Corpodeltesto3"/>
              <w:rPr>
                <w:szCs w:val="20"/>
              </w:rPr>
            </w:pPr>
            <w:r w:rsidRPr="00DC25C4">
              <w:rPr>
                <w:szCs w:val="20"/>
              </w:rPr>
              <w:t>DOCENTE/I</w:t>
            </w:r>
          </w:p>
        </w:tc>
        <w:tc>
          <w:tcPr>
            <w:tcW w:w="22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DED4D" w14:textId="01BB0AAE" w:rsidR="00A22983" w:rsidRPr="006D7051" w:rsidRDefault="007E632A" w:rsidP="00A32E8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CANTALUPO LUCA – EMIDIO COZZI</w:t>
            </w:r>
          </w:p>
        </w:tc>
        <w:tc>
          <w:tcPr>
            <w:tcW w:w="6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758E32" w14:textId="77777777" w:rsidR="00A22983" w:rsidRPr="007474CB" w:rsidRDefault="00A22983" w:rsidP="00A32E8D">
            <w:pPr>
              <w:pStyle w:val="Titolo5"/>
              <w:spacing w:before="0" w:after="0" w:line="240" w:lineRule="auto"/>
              <w:rPr>
                <w:szCs w:val="20"/>
              </w:rPr>
            </w:pPr>
            <w:r w:rsidRPr="007474CB">
              <w:rPr>
                <w:szCs w:val="20"/>
              </w:rPr>
              <w:t>Classe</w:t>
            </w:r>
          </w:p>
        </w:tc>
        <w:tc>
          <w:tcPr>
            <w:tcW w:w="1407" w:type="pct"/>
            <w:gridSpan w:val="2"/>
            <w:tcBorders>
              <w:left w:val="single" w:sz="4" w:space="0" w:color="auto"/>
            </w:tcBorders>
            <w:vAlign w:val="center"/>
          </w:tcPr>
          <w:p w14:paraId="5EDCEB3B" w14:textId="678475C4" w:rsidR="00A22983" w:rsidRPr="00747809" w:rsidRDefault="0045356F" w:rsidP="00A32E8D">
            <w:pPr>
              <w:pStyle w:val="Titolo1"/>
              <w:spacing w:before="0" w:after="0" w:line="240" w:lineRule="auto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4"/>
                <w:szCs w:val="24"/>
              </w:rPr>
              <w:t>5</w:t>
            </w:r>
            <w:r w:rsidR="00A22983" w:rsidRPr="006D7051">
              <w:rPr>
                <w:b w:val="0"/>
                <w:i/>
                <w:sz w:val="24"/>
                <w:szCs w:val="24"/>
              </w:rPr>
              <w:t>°</w:t>
            </w:r>
            <w:r w:rsidR="00A22983">
              <w:rPr>
                <w:b w:val="0"/>
                <w:i/>
                <w:sz w:val="28"/>
                <w:szCs w:val="28"/>
              </w:rPr>
              <w:t xml:space="preserve"> </w:t>
            </w:r>
            <w:r w:rsidR="007E632A">
              <w:rPr>
                <w:b w:val="0"/>
                <w:i/>
                <w:sz w:val="24"/>
                <w:szCs w:val="24"/>
              </w:rPr>
              <w:t>AA</w:t>
            </w:r>
          </w:p>
        </w:tc>
      </w:tr>
      <w:tr w:rsidR="00A22983" w:rsidRPr="00747809" w14:paraId="72559592" w14:textId="77777777" w:rsidTr="00A32E8D">
        <w:tc>
          <w:tcPr>
            <w:tcW w:w="709" w:type="pct"/>
            <w:shd w:val="clear" w:color="auto" w:fill="F2F2F2"/>
            <w:vAlign w:val="center"/>
          </w:tcPr>
          <w:p w14:paraId="1493DAB5" w14:textId="77777777" w:rsidR="00A22983" w:rsidRPr="00747809" w:rsidRDefault="00A22983" w:rsidP="00A32E8D">
            <w:pPr>
              <w:pStyle w:val="Corpodeltesto3"/>
              <w:rPr>
                <w:b w:val="0"/>
                <w:szCs w:val="20"/>
              </w:rPr>
            </w:pPr>
          </w:p>
          <w:p w14:paraId="073A121F" w14:textId="77777777" w:rsidR="00A22983" w:rsidRPr="00DC25C4" w:rsidRDefault="00A22983" w:rsidP="00A32E8D">
            <w:pPr>
              <w:pStyle w:val="Corpodeltesto3"/>
              <w:rPr>
                <w:szCs w:val="20"/>
              </w:rPr>
            </w:pPr>
            <w:r w:rsidRPr="00DC25C4">
              <w:rPr>
                <w:szCs w:val="20"/>
              </w:rPr>
              <w:t>MATERIA</w:t>
            </w:r>
          </w:p>
          <w:p w14:paraId="59D5E3DC" w14:textId="77777777" w:rsidR="00A22983" w:rsidRPr="00747809" w:rsidRDefault="00A22983" w:rsidP="00A32E8D">
            <w:pPr>
              <w:pStyle w:val="Corpodeltesto3"/>
              <w:rPr>
                <w:szCs w:val="20"/>
              </w:rPr>
            </w:pPr>
          </w:p>
        </w:tc>
        <w:tc>
          <w:tcPr>
            <w:tcW w:w="2237" w:type="pct"/>
            <w:vAlign w:val="center"/>
          </w:tcPr>
          <w:p w14:paraId="7D935C64" w14:textId="42706711" w:rsidR="00A22983" w:rsidRPr="00747809" w:rsidRDefault="00A22983" w:rsidP="00A32E8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Tecnologie e Tecniche di Installazione e Manutenzione</w:t>
            </w:r>
          </w:p>
        </w:tc>
        <w:tc>
          <w:tcPr>
            <w:tcW w:w="1171" w:type="pct"/>
            <w:gridSpan w:val="2"/>
            <w:shd w:val="clear" w:color="auto" w:fill="F2F2F2"/>
            <w:vAlign w:val="center"/>
          </w:tcPr>
          <w:p w14:paraId="2443EB9B" w14:textId="77777777" w:rsidR="00100D92" w:rsidRDefault="00100D92" w:rsidP="00100D9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C25C4">
              <w:rPr>
                <w:rFonts w:ascii="Tahoma" w:hAnsi="Tahoma" w:cs="Tahoma"/>
                <w:b/>
                <w:bCs/>
                <w:sz w:val="20"/>
                <w:szCs w:val="20"/>
              </w:rPr>
              <w:t>Durata del corso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proofErr w:type="gram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>)*</w:t>
            </w:r>
            <w:proofErr w:type="gramEnd"/>
            <w:r w:rsidRPr="00747809">
              <w:rPr>
                <w:rFonts w:ascii="Tahoma" w:hAnsi="Tahoma" w:cs="Tahoma"/>
                <w:sz w:val="20"/>
                <w:szCs w:val="20"/>
              </w:rPr>
              <w:t>33</w:t>
            </w:r>
          </w:p>
          <w:p w14:paraId="194C50A2" w14:textId="5CB27219" w:rsidR="00A22983" w:rsidRPr="00747809" w:rsidRDefault="00100D92" w:rsidP="00100D9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 h/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con I.T.P.</w:t>
            </w:r>
          </w:p>
        </w:tc>
        <w:tc>
          <w:tcPr>
            <w:tcW w:w="883" w:type="pct"/>
            <w:vAlign w:val="center"/>
          </w:tcPr>
          <w:p w14:paraId="1FBE0456" w14:textId="0084780A" w:rsidR="00A22983" w:rsidRPr="00DC25C4" w:rsidRDefault="0045356F" w:rsidP="00A32E8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A22983" w:rsidRPr="00DC25C4">
              <w:rPr>
                <w:rFonts w:ascii="Tahoma" w:hAnsi="Tahoma" w:cs="Tahoma"/>
                <w:sz w:val="20"/>
                <w:szCs w:val="20"/>
              </w:rPr>
              <w:t xml:space="preserve"> h / sett.</w:t>
            </w:r>
          </w:p>
          <w:p w14:paraId="57B91488" w14:textId="51984887" w:rsidR="00A22983" w:rsidRPr="00747809" w:rsidRDefault="0045356F" w:rsidP="00A32E8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264</w:t>
            </w:r>
          </w:p>
        </w:tc>
      </w:tr>
    </w:tbl>
    <w:p w14:paraId="70DBB65C" w14:textId="77777777" w:rsidR="00B570AE" w:rsidRPr="00747809" w:rsidRDefault="00B570AE" w:rsidP="00B570AE">
      <w:pPr>
        <w:pStyle w:val="Titolo1"/>
        <w:tabs>
          <w:tab w:val="left" w:pos="1690"/>
          <w:tab w:val="left" w:pos="5380"/>
          <w:tab w:val="left" w:pos="9070"/>
        </w:tabs>
      </w:pPr>
      <w:r>
        <w:rPr>
          <w:i/>
          <w:iCs/>
          <w:szCs w:val="20"/>
        </w:rPr>
        <w:t xml:space="preserve">                            </w:t>
      </w:r>
      <w:r w:rsidRPr="00747809">
        <w:rPr>
          <w:i/>
          <w:iCs/>
          <w:szCs w:val="20"/>
        </w:rPr>
        <w:t xml:space="preserve"> Quadro d’insieme dei moduli didattici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4272"/>
        <w:gridCol w:w="1421"/>
        <w:gridCol w:w="1536"/>
      </w:tblGrid>
      <w:tr w:rsidR="00B570AE" w:rsidRPr="00747809" w14:paraId="16D95EF6" w14:textId="77777777" w:rsidTr="00B84B8B">
        <w:trPr>
          <w:trHeight w:val="173"/>
        </w:trPr>
        <w:tc>
          <w:tcPr>
            <w:tcW w:w="534" w:type="dxa"/>
            <w:shd w:val="clear" w:color="auto" w:fill="F2F2F2"/>
          </w:tcPr>
          <w:p w14:paraId="37EFD80A" w14:textId="77777777"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84" w:type="dxa"/>
            <w:shd w:val="clear" w:color="auto" w:fill="F2F2F2"/>
          </w:tcPr>
          <w:p w14:paraId="073FD1C6" w14:textId="77777777" w:rsidR="00B570AE" w:rsidRPr="00747809" w:rsidRDefault="00B570AE" w:rsidP="00B84B8B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272" w:type="dxa"/>
            <w:shd w:val="clear" w:color="auto" w:fill="F2F2F2"/>
          </w:tcPr>
          <w:p w14:paraId="365F601D" w14:textId="77777777"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421" w:type="dxa"/>
            <w:shd w:val="clear" w:color="auto" w:fill="F2F2F2"/>
          </w:tcPr>
          <w:p w14:paraId="03F70172" w14:textId="77777777"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536" w:type="dxa"/>
            <w:shd w:val="clear" w:color="auto" w:fill="F2F2F2"/>
          </w:tcPr>
          <w:p w14:paraId="35FF1BC7" w14:textId="77777777"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570AE" w:rsidRPr="00747809" w14:paraId="62C7C648" w14:textId="77777777" w:rsidTr="00B84B8B">
        <w:trPr>
          <w:trHeight w:val="787"/>
        </w:trPr>
        <w:tc>
          <w:tcPr>
            <w:tcW w:w="534" w:type="dxa"/>
          </w:tcPr>
          <w:p w14:paraId="2C1CC9A7" w14:textId="77777777" w:rsidR="00622434" w:rsidRPr="0045356F" w:rsidRDefault="00622434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6770CDAD" w14:textId="7D1AF24C" w:rsidR="00B570AE" w:rsidRPr="0045356F" w:rsidRDefault="0045356F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6D8F6706" w14:textId="77777777" w:rsidR="00B570AE" w:rsidRPr="00B84B8B" w:rsidRDefault="00B570AE" w:rsidP="00B84B8B">
            <w:pPr>
              <w:spacing w:after="0" w:line="240" w:lineRule="auto"/>
              <w:rPr>
                <w:rFonts w:ascii="Arial Narrow" w:hAnsi="Arial Narrow"/>
                <w:b/>
                <w:color w:val="000000"/>
              </w:rPr>
            </w:pPr>
            <w:r w:rsidRPr="00B84B8B">
              <w:rPr>
                <w:rFonts w:ascii="Arial Narrow" w:hAnsi="Arial Narrow"/>
                <w:b/>
                <w:color w:val="000000"/>
              </w:rPr>
              <w:t xml:space="preserve">Ripasso </w:t>
            </w:r>
          </w:p>
        </w:tc>
        <w:tc>
          <w:tcPr>
            <w:tcW w:w="4272" w:type="dxa"/>
          </w:tcPr>
          <w:p w14:paraId="7A25566D" w14:textId="77777777" w:rsidR="001A140E" w:rsidRPr="001A140E" w:rsidRDefault="001A140E" w:rsidP="001A140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A140E">
              <w:rPr>
                <w:rFonts w:ascii="Arial Narrow" w:eastAsia="Tahoma" w:hAnsi="Arial Narrow" w:cs="Calibri"/>
                <w:sz w:val="20"/>
                <w:szCs w:val="20"/>
              </w:rPr>
              <w:t>Conoscere, saper consultare ed applicare la normativa sulla sicurezza nei luoghi di vita e di lavoro e sulla tutela dell’ambiente e del territorio;</w:t>
            </w:r>
          </w:p>
          <w:p w14:paraId="09073401" w14:textId="6CD5BFDA" w:rsidR="00B570AE" w:rsidRPr="00E848EF" w:rsidRDefault="001A140E" w:rsidP="001A140E">
            <w:pPr>
              <w:pStyle w:val="Nessunaspaziatura"/>
              <w:numPr>
                <w:ilvl w:val="0"/>
                <w:numId w:val="4"/>
              </w:numPr>
              <w:ind w:left="177" w:hanging="177"/>
              <w:rPr>
                <w:rFonts w:ascii="Arial Narrow" w:hAnsi="Arial Narrow" w:cs="Calibri"/>
                <w:sz w:val="20"/>
                <w:szCs w:val="20"/>
              </w:rPr>
            </w:pPr>
            <w:r w:rsidRPr="001A140E">
              <w:rPr>
                <w:rFonts w:ascii="Arial Narrow" w:hAnsi="Arial Narrow" w:cs="Tahoma"/>
                <w:sz w:val="20"/>
                <w:szCs w:val="20"/>
              </w:rPr>
              <w:t>Analizzare il valore, i limiti e i rischi delle varie soluzioni tecniche per la vita sociale e culturale con particolare attenzione alla sicurezza nei luoghi di vita e di lavoro, alla tutela della persona, dell’ambiente e del territorio</w:t>
            </w:r>
            <w:r>
              <w:rPr>
                <w:rFonts w:ascii="Arial Narrow" w:hAnsi="Arial Narrow" w:cs="Tahoma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7462B106" w14:textId="77777777"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092E28E5" w14:textId="043BD8C5" w:rsidR="00B84B8B" w:rsidRDefault="00874293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1A140E">
              <w:rPr>
                <w:rFonts w:ascii="Arial Narrow" w:hAnsi="Arial Narrow" w:cs="Tahoma"/>
                <w:b/>
                <w:sz w:val="20"/>
                <w:szCs w:val="20"/>
              </w:rPr>
              <w:t>2</w:t>
            </w:r>
          </w:p>
          <w:p w14:paraId="0F8DB28C" w14:textId="77777777" w:rsidR="00A22983" w:rsidRPr="00B84B8B" w:rsidRDefault="00A22983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664F383F" w14:textId="5EBE68DE" w:rsidR="00B570AE" w:rsidRPr="001A140E" w:rsidRDefault="00874293" w:rsidP="001A140E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1A140E">
              <w:rPr>
                <w:rFonts w:ascii="Arial Narrow" w:hAnsi="Arial Narrow" w:cs="Tahoma"/>
                <w:b/>
                <w:sz w:val="20"/>
                <w:szCs w:val="20"/>
              </w:rPr>
              <w:t>8</w:t>
            </w:r>
          </w:p>
        </w:tc>
        <w:tc>
          <w:tcPr>
            <w:tcW w:w="1536" w:type="dxa"/>
          </w:tcPr>
          <w:p w14:paraId="082DBF34" w14:textId="77777777"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53D27927" w14:textId="3229E9C4" w:rsidR="00B84B8B" w:rsidRPr="00BF3472" w:rsidRDefault="007E632A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3472">
              <w:rPr>
                <w:rFonts w:ascii="Tahoma" w:hAnsi="Tahoma" w:cs="Tahoma"/>
                <w:sz w:val="20"/>
                <w:szCs w:val="20"/>
              </w:rPr>
              <w:t>Settembre – ottobre</w:t>
            </w:r>
          </w:p>
          <w:p w14:paraId="685AE295" w14:textId="3F7A9743" w:rsidR="007E632A" w:rsidRPr="00BF3472" w:rsidRDefault="00BF3472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3472">
              <w:rPr>
                <w:rFonts w:ascii="Tahoma" w:hAnsi="Tahoma" w:cs="Tahoma"/>
                <w:sz w:val="20"/>
                <w:szCs w:val="20"/>
              </w:rPr>
              <w:t>24</w:t>
            </w:r>
            <w:r w:rsidR="007E632A" w:rsidRPr="00BF3472">
              <w:rPr>
                <w:rFonts w:ascii="Tahoma" w:hAnsi="Tahoma" w:cs="Tahoma"/>
                <w:sz w:val="20"/>
                <w:szCs w:val="20"/>
              </w:rPr>
              <w:t>h</w:t>
            </w:r>
          </w:p>
          <w:p w14:paraId="5D09A939" w14:textId="3CD73684" w:rsidR="00BF3472" w:rsidRPr="00BF3472" w:rsidRDefault="00BF3472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3472">
              <w:rPr>
                <w:rFonts w:ascii="Tahoma" w:hAnsi="Tahoma" w:cs="Tahoma"/>
                <w:sz w:val="20"/>
                <w:szCs w:val="20"/>
              </w:rPr>
              <w:t>(3 settimane)</w:t>
            </w:r>
          </w:p>
          <w:p w14:paraId="2E17D15E" w14:textId="0CF9DB33" w:rsidR="007E632A" w:rsidRPr="00B84B8B" w:rsidRDefault="007E632A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B570AE" w:rsidRPr="00747809" w14:paraId="66190251" w14:textId="77777777" w:rsidTr="00B84B8B">
        <w:trPr>
          <w:trHeight w:val="819"/>
        </w:trPr>
        <w:tc>
          <w:tcPr>
            <w:tcW w:w="534" w:type="dxa"/>
          </w:tcPr>
          <w:p w14:paraId="250EAEC5" w14:textId="77777777" w:rsidR="00622434" w:rsidRDefault="00622434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3F5383A6" w14:textId="653CD3B7" w:rsidR="00B570AE" w:rsidRPr="00747809" w:rsidRDefault="0045356F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01EE471C" w14:textId="5C3A3EA1" w:rsidR="00B570AE" w:rsidRPr="001A140E" w:rsidRDefault="001A140E" w:rsidP="00F56603">
            <w:pPr>
              <w:spacing w:after="0" w:line="240" w:lineRule="auto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</w:rPr>
              <w:t>Azienda e problematiche ad essa connesse</w:t>
            </w:r>
            <w:r w:rsidR="00DF3CD2" w:rsidRPr="001A140E">
              <w:rPr>
                <w:rFonts w:ascii="Arial Narrow" w:hAnsi="Arial Narrow" w:cs="Tahoma"/>
                <w:b/>
              </w:rPr>
              <w:t xml:space="preserve"> </w:t>
            </w:r>
          </w:p>
        </w:tc>
        <w:tc>
          <w:tcPr>
            <w:tcW w:w="4272" w:type="dxa"/>
          </w:tcPr>
          <w:p w14:paraId="569A2694" w14:textId="77777777" w:rsidR="003D4930" w:rsidRPr="003D4930" w:rsidRDefault="003D4930" w:rsidP="003D493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14:paraId="50EC2DC1" w14:textId="77777777" w:rsidR="00B570AE" w:rsidRPr="00821464" w:rsidRDefault="003D4930" w:rsidP="003D493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Gestire le esigenze del committente, reperire le risorse tecniche e tecnologiche per offrire servizi efficaci ed economicamente correlati alle richieste</w:t>
            </w:r>
            <w:r>
              <w:rPr>
                <w:rFonts w:ascii="Arial Narrow" w:eastAsia="Tahoma" w:hAnsi="Arial Narrow" w:cs="Calibri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0FA4373B" w14:textId="77777777"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29E79E6A" w14:textId="14B858ED" w:rsidR="00B84B8B" w:rsidRDefault="00DF3CD2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1A140E">
              <w:rPr>
                <w:rFonts w:ascii="Arial Narrow" w:hAnsi="Arial Narrow" w:cs="Tahoma"/>
                <w:b/>
                <w:sz w:val="20"/>
                <w:szCs w:val="20"/>
              </w:rPr>
              <w:t>1</w:t>
            </w:r>
          </w:p>
          <w:p w14:paraId="0997640B" w14:textId="77777777" w:rsidR="00A22983" w:rsidRDefault="00A22983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09D65376" w14:textId="77777777" w:rsidR="003D4930" w:rsidRPr="00747809" w:rsidRDefault="003D4930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P7</w:t>
            </w:r>
          </w:p>
        </w:tc>
        <w:tc>
          <w:tcPr>
            <w:tcW w:w="1536" w:type="dxa"/>
          </w:tcPr>
          <w:p w14:paraId="7E4C7AA7" w14:textId="77777777" w:rsidR="00DC25C4" w:rsidRDefault="00DC25C4" w:rsidP="00DC25C4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4427C3EB" w14:textId="77777777" w:rsidR="00BF3472" w:rsidRDefault="00BF3472" w:rsidP="003D49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Novembre – dicembre</w:t>
            </w:r>
          </w:p>
          <w:p w14:paraId="777A05B8" w14:textId="77777777" w:rsidR="00B570AE" w:rsidRDefault="00BF3472" w:rsidP="003D49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48h</w:t>
            </w:r>
          </w:p>
          <w:p w14:paraId="4411488C" w14:textId="399FBF7F" w:rsidR="00BF3472" w:rsidRPr="00747809" w:rsidRDefault="00BF3472" w:rsidP="003D49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(6 settimane)</w:t>
            </w:r>
          </w:p>
        </w:tc>
      </w:tr>
      <w:tr w:rsidR="00B570AE" w:rsidRPr="00747809" w14:paraId="7E7272B8" w14:textId="77777777" w:rsidTr="00B84B8B">
        <w:trPr>
          <w:trHeight w:val="1880"/>
        </w:trPr>
        <w:tc>
          <w:tcPr>
            <w:tcW w:w="534" w:type="dxa"/>
          </w:tcPr>
          <w:p w14:paraId="687AC6FF" w14:textId="77777777" w:rsidR="00622434" w:rsidRDefault="00622434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49312237" w14:textId="46EBDA56" w:rsidR="00B570AE" w:rsidRPr="00747809" w:rsidRDefault="0045356F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7CFA824D" w14:textId="228BC724" w:rsidR="00B570AE" w:rsidRPr="00747809" w:rsidRDefault="001A140E" w:rsidP="00F56603">
            <w:pPr>
              <w:numPr>
                <w:ilvl w:val="12"/>
                <w:numId w:val="0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</w:rPr>
              <w:t>Macchine elettriche</w:t>
            </w:r>
          </w:p>
        </w:tc>
        <w:tc>
          <w:tcPr>
            <w:tcW w:w="4272" w:type="dxa"/>
          </w:tcPr>
          <w:p w14:paraId="3165BA83" w14:textId="77777777" w:rsidR="003D4930" w:rsidRPr="001A140E" w:rsidRDefault="003D4930" w:rsidP="00F21C90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6" w:hanging="176"/>
              <w:contextualSpacing w:val="0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A140E">
              <w:rPr>
                <w:rFonts w:ascii="Arial Narrow" w:eastAsia="Tahoma" w:hAnsi="Arial Narrow" w:cs="Calibri"/>
                <w:sz w:val="20"/>
                <w:szCs w:val="20"/>
              </w:rPr>
              <w:t>Conoscere, saper consultare ed applicare la normativa sulla sicurezza nei luoghi di vita e di lavoro e sulla tutela dell’ambiente e del territorio;</w:t>
            </w:r>
          </w:p>
          <w:p w14:paraId="4E9CA21A" w14:textId="5DFA84D1" w:rsidR="00DF3CD2" w:rsidRPr="00DC25C4" w:rsidRDefault="001A140E" w:rsidP="00F21C90">
            <w:pPr>
              <w:pStyle w:val="Nessunaspaziatura"/>
              <w:numPr>
                <w:ilvl w:val="0"/>
                <w:numId w:val="6"/>
              </w:numPr>
              <w:ind w:left="176" w:hanging="176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A140E">
              <w:rPr>
                <w:rFonts w:ascii="Arial Narrow" w:hAnsi="Arial Narrow" w:cs="Tahoma"/>
                <w:sz w:val="20"/>
                <w:szCs w:val="20"/>
              </w:rPr>
              <w:t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  <w:tc>
          <w:tcPr>
            <w:tcW w:w="1421" w:type="dxa"/>
          </w:tcPr>
          <w:p w14:paraId="6A03AC50" w14:textId="77777777" w:rsidR="00DC25C4" w:rsidRDefault="00DC25C4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29F67658" w14:textId="43964D1E" w:rsidR="00DC25C4" w:rsidRDefault="00B570AE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P2</w:t>
            </w:r>
          </w:p>
          <w:p w14:paraId="781946AF" w14:textId="77777777" w:rsidR="00A22983" w:rsidRDefault="00A22983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5926822B" w14:textId="010FDE7B" w:rsidR="00B570AE" w:rsidRPr="00DC25C4" w:rsidRDefault="00B570AE" w:rsidP="001A140E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1A140E">
              <w:rPr>
                <w:rFonts w:ascii="Arial Narrow" w:hAnsi="Arial Narrow" w:cs="Tahoma"/>
                <w:b/>
                <w:sz w:val="20"/>
                <w:szCs w:val="20"/>
              </w:rPr>
              <w:t>8</w:t>
            </w:r>
          </w:p>
        </w:tc>
        <w:tc>
          <w:tcPr>
            <w:tcW w:w="1536" w:type="dxa"/>
          </w:tcPr>
          <w:p w14:paraId="386447F1" w14:textId="25040EE8" w:rsidR="00BF3472" w:rsidRDefault="00BF3472" w:rsidP="003D49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Gennaio - febbraio</w:t>
            </w:r>
          </w:p>
          <w:p w14:paraId="40EFAFCA" w14:textId="15E97619" w:rsidR="00DC25C4" w:rsidRDefault="00BF3472" w:rsidP="003D49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32h</w:t>
            </w:r>
          </w:p>
          <w:p w14:paraId="7E2F7A44" w14:textId="1D2B019C" w:rsidR="00BF3472" w:rsidRPr="00747809" w:rsidRDefault="00BF3472" w:rsidP="003D49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(4 settimane)</w:t>
            </w:r>
          </w:p>
        </w:tc>
      </w:tr>
      <w:tr w:rsidR="003D4930" w:rsidRPr="00747809" w14:paraId="6EED64B7" w14:textId="77777777" w:rsidTr="002666D2">
        <w:trPr>
          <w:trHeight w:val="1880"/>
        </w:trPr>
        <w:tc>
          <w:tcPr>
            <w:tcW w:w="534" w:type="dxa"/>
          </w:tcPr>
          <w:p w14:paraId="07A7EBF7" w14:textId="77777777" w:rsidR="003D4930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50142497" w14:textId="3C413729" w:rsidR="003D4930" w:rsidRPr="00747809" w:rsidRDefault="0045356F" w:rsidP="002666D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2FCCA819" w14:textId="02AA952B" w:rsidR="003D4930" w:rsidRPr="00747809" w:rsidRDefault="003D4930" w:rsidP="003D4930">
            <w:pPr>
              <w:numPr>
                <w:ilvl w:val="12"/>
                <w:numId w:val="0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</w:rPr>
              <w:t>Impianti</w:t>
            </w:r>
            <w:r w:rsidR="001A140E">
              <w:rPr>
                <w:rFonts w:ascii="Arial Narrow" w:hAnsi="Arial Narrow"/>
                <w:b/>
                <w:color w:val="000000"/>
              </w:rPr>
              <w:t xml:space="preserve"> ed aspetti manutentivi</w:t>
            </w:r>
          </w:p>
        </w:tc>
        <w:tc>
          <w:tcPr>
            <w:tcW w:w="4272" w:type="dxa"/>
          </w:tcPr>
          <w:p w14:paraId="5E24F3F2" w14:textId="77777777" w:rsidR="001A140E" w:rsidRPr="003D4930" w:rsidRDefault="001A140E" w:rsidP="0045356F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14:paraId="5959887E" w14:textId="77777777" w:rsidR="003D4930" w:rsidRPr="003D4930" w:rsidRDefault="003D4930" w:rsidP="0045356F">
            <w:pPr>
              <w:pStyle w:val="Nessunaspaziatura"/>
              <w:numPr>
                <w:ilvl w:val="0"/>
                <w:numId w:val="6"/>
              </w:numPr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Conoscere, saper consultare ed applicare la normativa sulla sicurezza nei luoghi di vita e di lavoro e sulla tutela dell’ambiente e del territorio;</w:t>
            </w:r>
          </w:p>
          <w:p w14:paraId="5AD63991" w14:textId="77777777" w:rsidR="003D4930" w:rsidRPr="001B67A3" w:rsidRDefault="003D4930" w:rsidP="0045356F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14:paraId="676B49D0" w14:textId="77777777" w:rsidR="003D4930" w:rsidRPr="001B67A3" w:rsidRDefault="003D4930" w:rsidP="0045356F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14:paraId="19FB9E1C" w14:textId="1A7F5505" w:rsidR="003D4930" w:rsidRPr="003D4930" w:rsidRDefault="001A140E" w:rsidP="0045356F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Tahoma" w:hAnsi="Tahoma" w:cs="Tahoma"/>
                <w:sz w:val="20"/>
                <w:szCs w:val="20"/>
              </w:rPr>
            </w:pPr>
            <w:r w:rsidRPr="001A140E">
              <w:rPr>
                <w:rFonts w:ascii="Arial Narrow" w:hAnsi="Arial Narrow" w:cs="Tahoma"/>
                <w:sz w:val="20"/>
                <w:szCs w:val="20"/>
              </w:rPr>
              <w:t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  <w:tc>
          <w:tcPr>
            <w:tcW w:w="1421" w:type="dxa"/>
          </w:tcPr>
          <w:p w14:paraId="64ED6113" w14:textId="77777777" w:rsidR="003D4930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28E171C1" w14:textId="4287DF53" w:rsidR="001A140E" w:rsidRDefault="001A140E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P1</w:t>
            </w:r>
          </w:p>
          <w:p w14:paraId="718F4C77" w14:textId="77777777" w:rsidR="001A140E" w:rsidRDefault="001A140E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01B20BFE" w14:textId="21ED54F8" w:rsidR="003D4930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P2</w:t>
            </w:r>
          </w:p>
          <w:p w14:paraId="117AB9C6" w14:textId="77777777" w:rsidR="00A22983" w:rsidRDefault="00A22983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2682CCF1" w14:textId="2C358BAE" w:rsidR="003D4930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P3</w:t>
            </w:r>
          </w:p>
          <w:p w14:paraId="1D3C4A86" w14:textId="77777777" w:rsidR="00A22983" w:rsidRDefault="00A22983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02FCFFD7" w14:textId="2D03AA45" w:rsidR="003D4930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  <w:p w14:paraId="00A7E203" w14:textId="77777777" w:rsidR="00A22983" w:rsidRDefault="00A22983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3EEF8DC2" w14:textId="2EC4A125" w:rsidR="003D4930" w:rsidRPr="00DC25C4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1A140E">
              <w:rPr>
                <w:rFonts w:ascii="Arial Narrow" w:hAnsi="Arial Narrow" w:cs="Tahoma"/>
                <w:b/>
                <w:sz w:val="20"/>
                <w:szCs w:val="20"/>
              </w:rPr>
              <w:t>8</w:t>
            </w:r>
          </w:p>
        </w:tc>
        <w:tc>
          <w:tcPr>
            <w:tcW w:w="1536" w:type="dxa"/>
          </w:tcPr>
          <w:p w14:paraId="071E1D3B" w14:textId="77777777" w:rsidR="003D4930" w:rsidRDefault="003D4930" w:rsidP="002666D2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2164BD04" w14:textId="5DC349AE" w:rsidR="003D4930" w:rsidRDefault="00BF3472" w:rsidP="003D49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Febbraio – ma</w:t>
            </w:r>
            <w:r w:rsidR="00ED1BBD">
              <w:rPr>
                <w:rFonts w:ascii="Tahoma" w:hAnsi="Tahoma" w:cs="Tahoma"/>
                <w:sz w:val="20"/>
                <w:szCs w:val="20"/>
              </w:rPr>
              <w:t>ggi</w:t>
            </w:r>
            <w:r>
              <w:rPr>
                <w:rFonts w:ascii="Tahoma" w:hAnsi="Tahoma" w:cs="Tahoma"/>
                <w:sz w:val="20"/>
                <w:szCs w:val="20"/>
              </w:rPr>
              <w:t>o</w:t>
            </w:r>
          </w:p>
          <w:p w14:paraId="66744E14" w14:textId="6291B7D1" w:rsidR="00BF3472" w:rsidRDefault="00ED1BBD" w:rsidP="003D49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64</w:t>
            </w:r>
            <w:r w:rsidR="00BF3472">
              <w:rPr>
                <w:rFonts w:ascii="Tahoma" w:hAnsi="Tahoma" w:cs="Tahoma"/>
                <w:sz w:val="20"/>
                <w:szCs w:val="20"/>
              </w:rPr>
              <w:t>h</w:t>
            </w:r>
          </w:p>
          <w:p w14:paraId="18397294" w14:textId="0C91028E" w:rsidR="00BF3472" w:rsidRPr="00747809" w:rsidRDefault="00BF3472" w:rsidP="003D49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="00ED1BBD"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settimane)</w:t>
            </w:r>
          </w:p>
        </w:tc>
      </w:tr>
      <w:tr w:rsidR="0045356F" w:rsidRPr="00747809" w14:paraId="77771856" w14:textId="77777777" w:rsidTr="002666D2">
        <w:trPr>
          <w:trHeight w:val="1880"/>
        </w:trPr>
        <w:tc>
          <w:tcPr>
            <w:tcW w:w="534" w:type="dxa"/>
          </w:tcPr>
          <w:p w14:paraId="69A57670" w14:textId="77777777" w:rsidR="0045356F" w:rsidRDefault="0045356F" w:rsidP="0045356F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54521C5E" w14:textId="4116AD05" w:rsidR="0045356F" w:rsidRDefault="0045356F" w:rsidP="0045356F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6D17214E" w14:textId="2EE04BB8" w:rsidR="0045356F" w:rsidRDefault="0045356F" w:rsidP="0045356F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Laboratorio</w:t>
            </w:r>
          </w:p>
        </w:tc>
        <w:tc>
          <w:tcPr>
            <w:tcW w:w="4272" w:type="dxa"/>
          </w:tcPr>
          <w:p w14:paraId="7B2463DA" w14:textId="77777777" w:rsidR="0045356F" w:rsidRPr="003D4930" w:rsidRDefault="0045356F" w:rsidP="0045356F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14:paraId="3E178FF7" w14:textId="77777777" w:rsidR="0045356F" w:rsidRPr="003D4930" w:rsidRDefault="0045356F" w:rsidP="0045356F">
            <w:pPr>
              <w:pStyle w:val="Nessunaspaziatura"/>
              <w:numPr>
                <w:ilvl w:val="0"/>
                <w:numId w:val="6"/>
              </w:numPr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Conoscere, saper consultare ed applicare la normativa sulla sicurezza nei luoghi di vita e di lavoro e sulla tutela dell’ambiente e del territorio;</w:t>
            </w:r>
          </w:p>
          <w:p w14:paraId="28FAD49E" w14:textId="77777777" w:rsidR="0045356F" w:rsidRPr="001B67A3" w:rsidRDefault="0045356F" w:rsidP="0045356F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14:paraId="39BB7BBA" w14:textId="77777777" w:rsidR="0045356F" w:rsidRPr="001B67A3" w:rsidRDefault="0045356F" w:rsidP="0045356F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B67A3">
              <w:rPr>
                <w:rFonts w:ascii="Arial Narrow" w:eastAsia="Tahoma" w:hAnsi="Arial Narrow" w:cs="Calibri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14:paraId="2B65A167" w14:textId="68866F9A" w:rsidR="0045356F" w:rsidRPr="001B67A3" w:rsidRDefault="0045356F" w:rsidP="0045356F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1A140E">
              <w:rPr>
                <w:rFonts w:ascii="Arial Narrow" w:hAnsi="Arial Narrow" w:cs="Tahoma"/>
                <w:sz w:val="20"/>
                <w:szCs w:val="20"/>
              </w:rPr>
              <w:t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  <w:tc>
          <w:tcPr>
            <w:tcW w:w="1421" w:type="dxa"/>
          </w:tcPr>
          <w:p w14:paraId="7030C1D1" w14:textId="77777777" w:rsidR="0045356F" w:rsidRDefault="0045356F" w:rsidP="0045356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1988611F" w14:textId="77777777" w:rsidR="0045356F" w:rsidRDefault="0045356F" w:rsidP="0045356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P1</w:t>
            </w:r>
          </w:p>
          <w:p w14:paraId="20028ED9" w14:textId="77777777" w:rsidR="0045356F" w:rsidRDefault="0045356F" w:rsidP="0045356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1D2ED13C" w14:textId="77777777" w:rsidR="0045356F" w:rsidRDefault="0045356F" w:rsidP="0045356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P2</w:t>
            </w:r>
          </w:p>
          <w:p w14:paraId="281D9954" w14:textId="77777777" w:rsidR="0045356F" w:rsidRDefault="0045356F" w:rsidP="0045356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128FFDA4" w14:textId="77777777" w:rsidR="0045356F" w:rsidRDefault="0045356F" w:rsidP="0045356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P3</w:t>
            </w:r>
          </w:p>
          <w:p w14:paraId="3902330D" w14:textId="77777777" w:rsidR="0045356F" w:rsidRDefault="0045356F" w:rsidP="0045356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246D5596" w14:textId="77777777" w:rsidR="0045356F" w:rsidRDefault="0045356F" w:rsidP="0045356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  <w:p w14:paraId="1179297F" w14:textId="77777777" w:rsidR="0045356F" w:rsidRDefault="0045356F" w:rsidP="0045356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74EDADD4" w14:textId="7039A3FB" w:rsidR="0045356F" w:rsidRDefault="0045356F" w:rsidP="0045356F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8</w:t>
            </w:r>
          </w:p>
        </w:tc>
        <w:tc>
          <w:tcPr>
            <w:tcW w:w="1536" w:type="dxa"/>
          </w:tcPr>
          <w:p w14:paraId="48D1CA10" w14:textId="77777777" w:rsidR="0045356F" w:rsidRDefault="0045356F" w:rsidP="0045356F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3DA3BFC1" w14:textId="77777777" w:rsidR="0045356F" w:rsidRPr="00ED1BBD" w:rsidRDefault="0045356F" w:rsidP="0045356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1BBD">
              <w:rPr>
                <w:rFonts w:ascii="Tahoma" w:hAnsi="Tahoma" w:cs="Tahoma"/>
                <w:sz w:val="20"/>
                <w:szCs w:val="20"/>
              </w:rPr>
              <w:t>Con i moduli precedenti</w:t>
            </w:r>
          </w:p>
          <w:p w14:paraId="1CD4ECD0" w14:textId="77777777" w:rsidR="00ED1BBD" w:rsidRPr="00ED1BBD" w:rsidRDefault="00ED1BBD" w:rsidP="0045356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1BBD">
              <w:rPr>
                <w:rFonts w:ascii="Tahoma" w:hAnsi="Tahoma" w:cs="Tahoma"/>
                <w:sz w:val="20"/>
                <w:szCs w:val="20"/>
              </w:rPr>
              <w:t xml:space="preserve">64h </w:t>
            </w:r>
          </w:p>
          <w:p w14:paraId="5D328DCF" w14:textId="292F34D1" w:rsidR="00ED1BBD" w:rsidRDefault="00ED1BBD" w:rsidP="0045356F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ED1BBD">
              <w:rPr>
                <w:rFonts w:ascii="Tahoma" w:hAnsi="Tahoma" w:cs="Tahoma"/>
                <w:sz w:val="20"/>
                <w:szCs w:val="20"/>
              </w:rPr>
              <w:t>(8settimane)</w:t>
            </w:r>
          </w:p>
        </w:tc>
      </w:tr>
    </w:tbl>
    <w:p w14:paraId="583EC424" w14:textId="77777777" w:rsidR="00AE3206" w:rsidRPr="005B6F02" w:rsidRDefault="00AE3206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AE3206" w:rsidRPr="00747809" w14:paraId="63C512F7" w14:textId="77777777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AF76DBE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FBC02" w14:textId="6A0766C5" w:rsidR="001B67A3" w:rsidRPr="001B67A3" w:rsidRDefault="001B67A3" w:rsidP="001B67A3">
            <w:pPr>
              <w:spacing w:after="0"/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6EC5412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62167D" w14:textId="16B20774" w:rsidR="00AE3206" w:rsidRPr="00DC25C4" w:rsidRDefault="0045356F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5</w:t>
            </w:r>
            <w:r w:rsidR="00DC25C4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°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5057069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62C0F" w14:textId="77777777" w:rsidR="00AE3206" w:rsidRPr="00DC25C4" w:rsidRDefault="001B67A3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Tecnologie e Tecniche di installazione e Manutenzione</w:t>
            </w:r>
          </w:p>
        </w:tc>
      </w:tr>
      <w:tr w:rsidR="00AE3206" w:rsidRPr="00747809" w14:paraId="745CE869" w14:textId="77777777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1A756D91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14:paraId="25F9135E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5F68BFC2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509161AC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AE3206" w:rsidRPr="00747809" w14:paraId="2CFF1D68" w14:textId="77777777" w:rsidTr="00B32853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14:paraId="2B4CF7B0" w14:textId="77777777" w:rsidR="00AE3206" w:rsidRPr="00D519E3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14:paraId="42C6D203" w14:textId="77777777" w:rsidR="00AE3206" w:rsidRPr="00D519E3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>Ripasso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14:paraId="607383F8" w14:textId="6661E485" w:rsidR="00AE3206" w:rsidRPr="00D519E3" w:rsidRDefault="00BF3472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24h (3 settimane)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14:paraId="4A9ABADA" w14:textId="4FA37054" w:rsidR="00AE3206" w:rsidRPr="00D519E3" w:rsidRDefault="00BF3472" w:rsidP="006D6A0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Settembre - ottobre</w:t>
            </w:r>
          </w:p>
        </w:tc>
      </w:tr>
      <w:tr w:rsidR="00AE3206" w:rsidRPr="00DC25C4" w14:paraId="59396398" w14:textId="77777777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5217DAF3" w14:textId="77777777" w:rsidR="00AE3206" w:rsidRPr="00DC25C4" w:rsidRDefault="00AE3206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3770A5" w14:textId="77777777" w:rsid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434AE639" w14:textId="430EF181" w:rsidR="00B32853" w:rsidRDefault="0045356F" w:rsidP="00C85B5B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Concetti di base degli aspetti manutentivi;</w:t>
            </w:r>
          </w:p>
          <w:p w14:paraId="5D4FD0C5" w14:textId="6FBFE5F5" w:rsidR="0045356F" w:rsidRDefault="0045356F" w:rsidP="0045356F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Concetto di norma, legge, certificazioni di prodotto;</w:t>
            </w:r>
          </w:p>
          <w:p w14:paraId="2FE5D5A0" w14:textId="499FBD7F" w:rsidR="0045356F" w:rsidRPr="0045356F" w:rsidRDefault="0045356F" w:rsidP="0045356F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Conoscenze base dei principali impianti (idraulici, elettrici e meccanici).</w:t>
            </w:r>
          </w:p>
          <w:p w14:paraId="2B6EEAFB" w14:textId="77777777" w:rsidR="00C85B5B" w:rsidRPr="00B32853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AE3206" w:rsidRPr="00747809" w14:paraId="5389AEBA" w14:textId="77777777" w:rsidTr="00B32853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09AE91D8" w14:textId="77777777" w:rsidR="00AE3206" w:rsidRPr="00B32853" w:rsidRDefault="00AE3206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91DB3DC" w14:textId="2FE53D04" w:rsidR="00AE3206" w:rsidRPr="00B32853" w:rsidRDefault="00AE3206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Asse </w:t>
            </w:r>
            <w:proofErr w:type="gramStart"/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professionale:  P</w:t>
            </w:r>
            <w:proofErr w:type="gramEnd"/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2,</w:t>
            </w:r>
            <w:r w:rsid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</w:t>
            </w:r>
            <w:r w:rsidR="0045356F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8</w:t>
            </w:r>
          </w:p>
        </w:tc>
      </w:tr>
      <w:tr w:rsidR="00AE3206" w:rsidRPr="00747809" w14:paraId="5BD80A7A" w14:textId="77777777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6400EB10" w14:textId="77777777" w:rsidR="00AE3206" w:rsidRPr="00FC28B3" w:rsidRDefault="00AE3206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1246A852" w14:textId="77777777" w:rsidR="00306E4D" w:rsidRDefault="00306E4D" w:rsidP="00306E4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3BB40DA8" w14:textId="77777777" w:rsidR="00A12ED2" w:rsidRDefault="00B32853" w:rsidP="007912DE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8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E848E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SICUREZZA E </w:t>
            </w:r>
            <w:proofErr w:type="gramStart"/>
            <w:r w:rsidRPr="00E848EF">
              <w:rPr>
                <w:rFonts w:ascii="Arial Narrow" w:hAnsi="Arial Narrow" w:cs="Tahoma"/>
                <w:sz w:val="20"/>
                <w:szCs w:val="20"/>
                <w:lang w:eastAsia="it-IT"/>
              </w:rPr>
              <w:t>SALUTE</w:t>
            </w:r>
            <w:r w:rsidR="00E848EF" w:rsidRPr="00E848E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: </w:t>
            </w:r>
            <w:r w:rsidRPr="00E848E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="00E848EF" w:rsidRPr="00E848EF">
              <w:rPr>
                <w:rFonts w:ascii="Arial Narrow" w:hAnsi="Arial Narrow" w:cs="Tahoma"/>
                <w:sz w:val="20"/>
                <w:szCs w:val="20"/>
                <w:lang w:eastAsia="it-IT"/>
              </w:rPr>
              <w:t>Aspetti</w:t>
            </w:r>
            <w:proofErr w:type="gramEnd"/>
            <w:r w:rsidR="00E848EF" w:rsidRPr="00E848E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legislativi e sociali, aspetti istituzionali, Infortunio e malattia professionale, gli ambienti di lavoro (dispositivi di sicurezza, la segnaletica, la sicurezza delle macchine), i dispositivi di protezione individuale, La sicurezza nei laboratori e regolamento, piano di evacuazione, Norme antinfortunistiche da osservare in officina e nell’u</w:t>
            </w:r>
            <w:r w:rsidR="00E848EF">
              <w:rPr>
                <w:rFonts w:ascii="Arial Narrow" w:hAnsi="Arial Narrow" w:cs="Tahoma"/>
                <w:sz w:val="20"/>
                <w:szCs w:val="20"/>
                <w:lang w:eastAsia="it-IT"/>
              </w:rPr>
              <w:t>so delle macchine utensili;</w:t>
            </w:r>
          </w:p>
          <w:p w14:paraId="057CC4E5" w14:textId="77777777" w:rsidR="00E848EF" w:rsidRPr="00E848EF" w:rsidRDefault="00E848EF" w:rsidP="007912DE">
            <w:pPr>
              <w:pStyle w:val="Testonormale"/>
              <w:numPr>
                <w:ilvl w:val="0"/>
                <w:numId w:val="20"/>
              </w:numPr>
              <w:ind w:left="178" w:hanging="142"/>
              <w:jc w:val="both"/>
              <w:rPr>
                <w:rFonts w:ascii="Arial Narrow" w:eastAsia="Calibri" w:hAnsi="Arial Narrow" w:cs="Tahoma"/>
              </w:rPr>
            </w:pPr>
            <w:r w:rsidRPr="00E848EF">
              <w:rPr>
                <w:rFonts w:ascii="Arial Narrow" w:eastAsia="Calibri" w:hAnsi="Arial Narrow" w:cs="Tahoma"/>
              </w:rPr>
              <w:t>ELEMENTI BASE DI MANUTENZIONE: Definizione di manutenzione (ordinaria e straordinaria, preventiva, su guasto); Determinazione dei parametri qualitativi aziendali; Esempi di piani di manutenzione aziendali; La manutenzione predittiva (analisi termica, acustica e di vibrazione, la termografia);</w:t>
            </w:r>
          </w:p>
          <w:p w14:paraId="1E9A3705" w14:textId="1DF87475" w:rsidR="00E848EF" w:rsidRDefault="00E848EF" w:rsidP="007912DE">
            <w:pPr>
              <w:pStyle w:val="Normale1"/>
              <w:numPr>
                <w:ilvl w:val="0"/>
                <w:numId w:val="20"/>
              </w:numPr>
              <w:spacing w:after="0" w:line="240" w:lineRule="auto"/>
              <w:ind w:left="178" w:hanging="142"/>
              <w:contextualSpacing/>
              <w:jc w:val="both"/>
              <w:rPr>
                <w:rFonts w:ascii="Arial Narrow" w:hAnsi="Arial Narrow" w:cs="Tahoma"/>
                <w:color w:val="auto"/>
                <w:sz w:val="20"/>
                <w:szCs w:val="20"/>
              </w:rPr>
            </w:pPr>
            <w:r w:rsidRPr="00E848EF">
              <w:rPr>
                <w:rFonts w:ascii="Arial Narrow" w:hAnsi="Arial Narrow" w:cs="Tahoma"/>
                <w:color w:val="auto"/>
                <w:sz w:val="20"/>
                <w:szCs w:val="20"/>
              </w:rPr>
              <w:t>SPECIFICHE TECNICHE E DOCUMENTAZIONE DEI DISPOSITIVI MECCANICI: Manutenzione per la trasmissione del moto; Sistemi per la variazione e l’inversione del moto; Manutenzione generatori di potenza; Sistemi interni di sollevamento e trasporto;</w:t>
            </w:r>
            <w:r>
              <w:rPr>
                <w:rFonts w:ascii="Arial Narrow" w:hAnsi="Arial Narrow" w:cs="Tahoma"/>
                <w:color w:val="auto"/>
                <w:sz w:val="20"/>
                <w:szCs w:val="20"/>
              </w:rPr>
              <w:t xml:space="preserve"> </w:t>
            </w:r>
            <w:r w:rsidRPr="00E848EF">
              <w:rPr>
                <w:rFonts w:ascii="Arial Narrow" w:hAnsi="Arial Narrow" w:cs="Tahoma"/>
                <w:color w:val="auto"/>
                <w:sz w:val="20"/>
                <w:szCs w:val="20"/>
              </w:rPr>
              <w:t>Piani di manutenzione di macchine utensili (trapano e colonna e tornio parallelo);</w:t>
            </w:r>
          </w:p>
          <w:p w14:paraId="5F986599" w14:textId="65FF6798" w:rsidR="0045356F" w:rsidRDefault="0045356F" w:rsidP="007912DE">
            <w:pPr>
              <w:pStyle w:val="Normale1"/>
              <w:numPr>
                <w:ilvl w:val="0"/>
                <w:numId w:val="20"/>
              </w:numPr>
              <w:spacing w:after="0" w:line="240" w:lineRule="auto"/>
              <w:ind w:left="178" w:hanging="142"/>
              <w:contextualSpacing/>
              <w:jc w:val="both"/>
              <w:rPr>
                <w:rFonts w:ascii="Arial Narrow" w:hAnsi="Arial Narrow" w:cs="Tahoma"/>
                <w:color w:val="auto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auto"/>
                <w:sz w:val="20"/>
                <w:szCs w:val="20"/>
              </w:rPr>
              <w:t>IMPIANTI ELETTRICI: conoscenza delle principali grandezze elettriche e le leggi fondamentali che la legano concetti fondamentali del magnetismo, struttura e funzionamento delle macchine elettriche, struttura e funzionamento di impianti fotovoltaici ed eolici.</w:t>
            </w:r>
          </w:p>
          <w:p w14:paraId="1D3D8CA4" w14:textId="77777777" w:rsidR="00E848EF" w:rsidRPr="007912DE" w:rsidRDefault="007912DE" w:rsidP="007912DE">
            <w:pPr>
              <w:pStyle w:val="Testonormale"/>
              <w:numPr>
                <w:ilvl w:val="0"/>
                <w:numId w:val="20"/>
              </w:numPr>
              <w:ind w:left="178" w:hanging="142"/>
              <w:contextualSpacing/>
              <w:jc w:val="both"/>
              <w:rPr>
                <w:rFonts w:ascii="Arial Narrow" w:eastAsia="Calibri" w:hAnsi="Arial Narrow" w:cs="Tahoma"/>
              </w:rPr>
            </w:pPr>
            <w:r w:rsidRPr="007912DE">
              <w:rPr>
                <w:rFonts w:ascii="Arial Narrow" w:eastAsia="Calibri" w:hAnsi="Arial Narrow" w:cs="Tahoma"/>
              </w:rPr>
              <w:t xml:space="preserve">TECNICHE DI ASSEMBLAGGIO DEI DISPOSITIVI MECCANICI: Attrezzi; Tecnologie di unione; Lubrificazione; Adesivi e sigillanti; </w:t>
            </w:r>
            <w:r w:rsidRPr="007912DE">
              <w:rPr>
                <w:rFonts w:ascii="Arial Narrow" w:hAnsi="Arial Narrow" w:cs="Tahoma"/>
              </w:rPr>
              <w:t>Equilibrio statico di corpi e sistemi vincolati (cenni).</w:t>
            </w:r>
          </w:p>
          <w:p w14:paraId="5D49308A" w14:textId="77777777" w:rsidR="007912DE" w:rsidRPr="00E848EF" w:rsidRDefault="007912DE" w:rsidP="007912DE">
            <w:pPr>
              <w:pStyle w:val="Testonormale"/>
              <w:ind w:left="178"/>
              <w:contextualSpacing/>
              <w:jc w:val="both"/>
              <w:rPr>
                <w:rFonts w:ascii="Arial Narrow" w:eastAsia="Calibri" w:hAnsi="Arial Narrow" w:cs="Tahoma"/>
              </w:rPr>
            </w:pPr>
          </w:p>
        </w:tc>
      </w:tr>
      <w:tr w:rsidR="009716F5" w:rsidRPr="00747809" w14:paraId="1D4FF06B" w14:textId="77777777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0A16DD30" w14:textId="77777777" w:rsidR="009716F5" w:rsidRPr="00AD6232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2A303F60" w14:textId="77777777" w:rsidR="00C85B5B" w:rsidRPr="00C85B5B" w:rsidRDefault="00C85B5B" w:rsidP="007912DE">
            <w:pPr>
              <w:pStyle w:val="Paragrafoelenco"/>
              <w:spacing w:after="0" w:line="240" w:lineRule="auto"/>
              <w:ind w:left="176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14:paraId="17FBFD8D" w14:textId="548900FE" w:rsidR="00A12ED2" w:rsidRPr="007912DE" w:rsidRDefault="009716F5" w:rsidP="007912DE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Lezione frontale</w:t>
            </w:r>
            <w:r w:rsid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in aula</w:t>
            </w:r>
            <w:r w:rsidR="0045356F">
              <w:rPr>
                <w:rFonts w:ascii="Arial Narrow" w:hAnsi="Arial Narrow" w:cs="Tahoma"/>
                <w:sz w:val="20"/>
                <w:szCs w:val="20"/>
                <w:lang w:eastAsia="it-IT"/>
              </w:rPr>
              <w:t>, a distanza</w:t>
            </w:r>
            <w:r w:rsid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o in </w:t>
            </w:r>
            <w:proofErr w:type="spellStart"/>
            <w:r w:rsid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laborartorio</w:t>
            </w:r>
            <w:proofErr w:type="spellEnd"/>
            <w:r w:rsid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specifico</w:t>
            </w:r>
          </w:p>
          <w:p w14:paraId="393ABC20" w14:textId="77777777" w:rsidR="007912DE" w:rsidRPr="00A12ED2" w:rsidRDefault="007912DE" w:rsidP="007912DE">
            <w:pPr>
              <w:pStyle w:val="Paragrafoelenco"/>
              <w:spacing w:after="0" w:line="240" w:lineRule="auto"/>
              <w:ind w:left="176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16F5" w:rsidRPr="00747809" w14:paraId="1CA7403F" w14:textId="77777777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1EC6F5B7" w14:textId="77777777" w:rsidR="009716F5" w:rsidRPr="00AD6232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51CD33D6" w14:textId="77777777" w:rsidR="00C85B5B" w:rsidRP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14:paraId="484A8816" w14:textId="77777777" w:rsidR="00A12ED2" w:rsidRPr="00A12ED2" w:rsidRDefault="00A12ED2" w:rsidP="00A12E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</w:t>
            </w:r>
            <w:r w:rsidR="009716F5"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ibro di testo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(opzionale);</w:t>
            </w:r>
          </w:p>
          <w:p w14:paraId="6E538AAF" w14:textId="77777777" w:rsidR="00A12ED2" w:rsidRPr="00A12ED2" w:rsidRDefault="00A12ED2" w:rsidP="00A12E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14:paraId="15FC3B7C" w14:textId="77777777" w:rsidR="009716F5" w:rsidRDefault="00A12ED2" w:rsidP="00A12E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</w:t>
            </w:r>
            <w:r w:rsidR="00ED2C2F">
              <w:rPr>
                <w:rFonts w:ascii="Arial Narrow" w:hAnsi="Arial Narrow" w:cs="Tahoma"/>
                <w:sz w:val="20"/>
                <w:szCs w:val="20"/>
                <w:lang w:eastAsia="it-IT"/>
              </w:rPr>
              <w:t>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ni svolte in classe.</w:t>
            </w:r>
          </w:p>
          <w:p w14:paraId="0882CAB5" w14:textId="77777777" w:rsidR="00A12ED2" w:rsidRPr="00A12ED2" w:rsidRDefault="00A12ED2" w:rsidP="00A12ED2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16F5" w:rsidRPr="00747809" w14:paraId="6B14DBBE" w14:textId="77777777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57587718" w14:textId="77777777" w:rsidR="009716F5" w:rsidRPr="00AD6232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77DDB51F" w14:textId="77777777" w:rsidR="00A12ED2" w:rsidRPr="00A12ED2" w:rsidRDefault="00A12ED2" w:rsidP="007912D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 w:val="24"/>
                <w:szCs w:val="24"/>
              </w:rPr>
            </w:pPr>
          </w:p>
          <w:p w14:paraId="0F7A6B90" w14:textId="77777777" w:rsidR="009716F5" w:rsidRDefault="00A12ED2" w:rsidP="00A12E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modulo.</w:t>
            </w:r>
          </w:p>
          <w:p w14:paraId="667D2C2E" w14:textId="77777777" w:rsidR="00A12ED2" w:rsidRPr="00A12ED2" w:rsidRDefault="00A12ED2" w:rsidP="00A12ED2">
            <w:pPr>
              <w:spacing w:after="0" w:line="240" w:lineRule="auto"/>
              <w:rPr>
                <w:lang w:eastAsia="it-IT"/>
              </w:rPr>
            </w:pPr>
          </w:p>
        </w:tc>
      </w:tr>
      <w:tr w:rsidR="009716F5" w:rsidRPr="00747809" w14:paraId="1DA44D4C" w14:textId="77777777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1A3EEB9B" w14:textId="77777777" w:rsidR="009716F5" w:rsidRPr="009716F5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7AE15C37" w14:textId="77777777"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329BB20D" w14:textId="77777777" w:rsidR="00A12ED2" w:rsidRDefault="00A12ED2" w:rsidP="00C85B5B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14:paraId="1A0A712B" w14:textId="77777777" w:rsidR="009716F5" w:rsidRPr="00FC28B3" w:rsidRDefault="009716F5" w:rsidP="00A12E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9716F5" w:rsidRPr="00747809" w14:paraId="713AA70D" w14:textId="77777777" w:rsidTr="00B32853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43362BCF" w14:textId="77777777" w:rsidR="009716F5" w:rsidRPr="009716F5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103B7DD1" w14:textId="77777777"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555677B1" w14:textId="77777777" w:rsidR="009716F5" w:rsidRPr="00E45C09" w:rsidRDefault="009716F5" w:rsidP="00A12E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</w:t>
            </w:r>
            <w:r w:rsidR="00A12ED2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nei tempi stabiliti dal consiglio di classe</w:t>
            </w:r>
          </w:p>
        </w:tc>
      </w:tr>
    </w:tbl>
    <w:p w14:paraId="7227912F" w14:textId="77777777" w:rsidR="00736352" w:rsidRDefault="00736352">
      <w:pPr>
        <w:rPr>
          <w:rFonts w:ascii="Cambria" w:eastAsia="Times New Roman" w:hAnsi="Cambria"/>
          <w:b/>
          <w:bCs/>
          <w:i/>
          <w:iCs/>
          <w:kern w:val="32"/>
          <w:sz w:val="28"/>
          <w:szCs w:val="28"/>
        </w:rPr>
      </w:pPr>
    </w:p>
    <w:p w14:paraId="72F9B4D4" w14:textId="77777777" w:rsidR="00A12ED2" w:rsidRPr="005B6F02" w:rsidRDefault="00A12ED2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6508CD" w:rsidRPr="00747809" w14:paraId="4821B61A" w14:textId="77777777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09B137C" w14:textId="77777777"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D2D7F" w14:textId="29B12E64" w:rsidR="006508CD" w:rsidRPr="001B67A3" w:rsidRDefault="006508CD" w:rsidP="006508CD">
            <w:pPr>
              <w:spacing w:after="0"/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C6738A8" w14:textId="77777777"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F53E80" w14:textId="3499D681" w:rsidR="006508CD" w:rsidRPr="00DC25C4" w:rsidRDefault="0045356F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5</w:t>
            </w:r>
            <w:r w:rsidR="006508CD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 xml:space="preserve">° 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516B9A8D" w14:textId="77777777"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4FC59" w14:textId="77777777"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Tecnologie e Tecniche di installazione e Manutenzione</w:t>
            </w:r>
          </w:p>
        </w:tc>
      </w:tr>
      <w:tr w:rsidR="00A12ED2" w:rsidRPr="00747809" w14:paraId="14544E52" w14:textId="77777777" w:rsidTr="00AA692E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5053E022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14:paraId="3CCA4647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36F6E809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39307DBB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A12ED2" w:rsidRPr="00747809" w14:paraId="40B14F92" w14:textId="77777777" w:rsidTr="00AA692E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14:paraId="014D5C09" w14:textId="77777777" w:rsidR="00A12ED2" w:rsidRPr="00D519E3" w:rsidRDefault="00ED2C2F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14:paraId="0FD07A3F" w14:textId="6161754F" w:rsidR="00A12ED2" w:rsidRPr="00D519E3" w:rsidRDefault="0045356F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Azienda e problematiche ad essa connesse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14:paraId="4BEE8679" w14:textId="7C14BBE9" w:rsidR="00A12ED2" w:rsidRPr="00D519E3" w:rsidRDefault="00BF347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48h (6 settimane)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14:paraId="18A9AF28" w14:textId="61AF8089" w:rsidR="00A12ED2" w:rsidRPr="00D519E3" w:rsidRDefault="00BF3472" w:rsidP="00F5660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Novembre - dicembre</w:t>
            </w:r>
          </w:p>
        </w:tc>
      </w:tr>
      <w:tr w:rsidR="00A12ED2" w:rsidRPr="00DC25C4" w14:paraId="4844DBA0" w14:textId="77777777" w:rsidTr="00AA692E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6D467D29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3C8807" w14:textId="77777777" w:rsid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648DF113" w14:textId="4FAFB221" w:rsidR="00CE0954" w:rsidRDefault="0045356F" w:rsidP="00CE095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Modulo 1 (ripasso)</w:t>
            </w:r>
            <w:r w:rsidR="00CE0954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1661FD73" w14:textId="77777777" w:rsidR="00C85B5B" w:rsidRPr="00B32853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A12ED2" w:rsidRPr="00747809" w14:paraId="667555FE" w14:textId="77777777" w:rsidTr="00AA692E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14AA6178" w14:textId="77777777" w:rsidR="00A12ED2" w:rsidRPr="00B32853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769F1FD" w14:textId="32E23BC4" w:rsidR="00A12ED2" w:rsidRPr="00B32853" w:rsidRDefault="00A12ED2" w:rsidP="00ED2C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Asse </w:t>
            </w:r>
            <w:proofErr w:type="gramStart"/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professionale:  P</w:t>
            </w:r>
            <w:proofErr w:type="gramEnd"/>
            <w:r w:rsidR="0045356F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1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,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</w:t>
            </w:r>
            <w:r w:rsidR="007912DE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P7</w:t>
            </w:r>
          </w:p>
        </w:tc>
      </w:tr>
      <w:tr w:rsidR="00A12ED2" w:rsidRPr="00747809" w14:paraId="7A538312" w14:textId="77777777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3E70DE5F" w14:textId="77777777" w:rsidR="00A12ED2" w:rsidRPr="00FC28B3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0B0FA7F9" w14:textId="77777777" w:rsidR="00306E4D" w:rsidRPr="00306E4D" w:rsidRDefault="00306E4D" w:rsidP="00306E4D">
            <w:pPr>
              <w:pStyle w:val="Paragrafoelenco"/>
              <w:spacing w:after="0" w:line="240" w:lineRule="auto"/>
              <w:ind w:left="179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7BA9D589" w14:textId="77777777" w:rsidR="00141711" w:rsidRDefault="0045356F" w:rsidP="0045356F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Guasti e affidabilità</w:t>
            </w:r>
            <w:r w:rsid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34891107" w14:textId="77777777" w:rsidR="00141711" w:rsidRDefault="00141711" w:rsidP="0045356F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M</w:t>
            </w:r>
            <w:r w:rsidR="0045356F" w:rsidRP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anutenzione e gestione dei rifiuti</w:t>
            </w:r>
            <w:r w:rsidRP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3C9E84D3" w14:textId="18DFCE40" w:rsidR="0045356F" w:rsidRPr="00141711" w:rsidRDefault="0045356F" w:rsidP="0045356F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Qualità e certificazion</w:t>
            </w:r>
            <w:r w:rsid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e;</w:t>
            </w:r>
          </w:p>
          <w:p w14:paraId="6DB69208" w14:textId="77777777" w:rsidR="00141711" w:rsidRDefault="0045356F" w:rsidP="0045356F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Documentazione tecnica: relazione tecnica, manuale di istruzione, computo metrico ed analisi dei prezzi</w:t>
            </w:r>
            <w:r w:rsidR="00141711" w:rsidRP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2D9F8ADD" w14:textId="67A1FCA5" w:rsidR="0045356F" w:rsidRPr="00141711" w:rsidRDefault="00141711" w:rsidP="0045356F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P</w:t>
            </w:r>
            <w:r w:rsidR="0045356F" w:rsidRP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rogetto, appalto e collaud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o;</w:t>
            </w:r>
          </w:p>
          <w:p w14:paraId="5C9F10FB" w14:textId="34144AD4" w:rsidR="0045356F" w:rsidRPr="0045356F" w:rsidRDefault="0045356F" w:rsidP="0045356F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45356F">
              <w:rPr>
                <w:rFonts w:ascii="Arial Narrow" w:hAnsi="Arial Narrow" w:cs="Tahoma"/>
                <w:sz w:val="20"/>
                <w:szCs w:val="20"/>
                <w:lang w:eastAsia="it-IT"/>
              </w:rPr>
              <w:t>Diagnosi dei sistemi: controlli non distruttivi</w:t>
            </w:r>
            <w:r w:rsid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.</w:t>
            </w:r>
          </w:p>
          <w:p w14:paraId="5967B339" w14:textId="77777777" w:rsidR="00306E4D" w:rsidRPr="00A12ED2" w:rsidRDefault="00306E4D" w:rsidP="007912DE">
            <w:pPr>
              <w:pStyle w:val="Paragrafoelenco"/>
              <w:spacing w:after="0" w:line="240" w:lineRule="auto"/>
              <w:rPr>
                <w:rFonts w:ascii="Century Gothic" w:eastAsia="Tahoma" w:hAnsi="Century Gothic" w:cs="Arial"/>
                <w:b/>
                <w:sz w:val="20"/>
              </w:rPr>
            </w:pPr>
          </w:p>
        </w:tc>
      </w:tr>
      <w:tr w:rsidR="00A12ED2" w:rsidRPr="00747809" w14:paraId="6AD3251D" w14:textId="77777777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70D842EC" w14:textId="77777777" w:rsidR="00A12ED2" w:rsidRPr="00AD6232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338C3B77" w14:textId="77777777" w:rsidR="00C85B5B" w:rsidRPr="00C85B5B" w:rsidRDefault="00C85B5B" w:rsidP="00C85B5B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14:paraId="25D21514" w14:textId="2D5EB83D" w:rsidR="007912DE" w:rsidRPr="007912DE" w:rsidRDefault="00A12ED2" w:rsidP="00AA692E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Lezione frontale</w:t>
            </w:r>
            <w:r w:rsid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in aula o a distanza</w:t>
            </w:r>
            <w:r w:rsid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077F79BC" w14:textId="77777777" w:rsidR="007912DE" w:rsidRPr="007912DE" w:rsidRDefault="007912DE" w:rsidP="00AA692E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Lavori di gruppo;</w:t>
            </w:r>
          </w:p>
          <w:p w14:paraId="406DD021" w14:textId="77777777" w:rsidR="00A12ED2" w:rsidRPr="007912DE" w:rsidRDefault="007912DE" w:rsidP="00F217FE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Ricerche individuali.</w:t>
            </w:r>
          </w:p>
          <w:p w14:paraId="4FD6499E" w14:textId="77777777" w:rsidR="00A12ED2" w:rsidRPr="00A12ED2" w:rsidRDefault="00A12ED2" w:rsidP="00AA692E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1711" w:rsidRPr="00747809" w14:paraId="61F453D8" w14:textId="77777777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4143A6E5" w14:textId="77777777" w:rsidR="00141711" w:rsidRPr="00AD623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64002982" w14:textId="77777777" w:rsidR="00141711" w:rsidRPr="00C85B5B" w:rsidRDefault="00141711" w:rsidP="00141711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14:paraId="754543CE" w14:textId="77777777" w:rsidR="00141711" w:rsidRPr="00A12ED2" w:rsidRDefault="00141711" w:rsidP="00141711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</w:t>
            </w: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ibro di testo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(opzionale);</w:t>
            </w:r>
          </w:p>
          <w:p w14:paraId="7D471F08" w14:textId="77777777" w:rsidR="00141711" w:rsidRPr="00A12ED2" w:rsidRDefault="00141711" w:rsidP="00141711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14:paraId="2C7E7702" w14:textId="77777777" w:rsidR="00141711" w:rsidRDefault="00141711" w:rsidP="00141711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14:paraId="0AA7C9C5" w14:textId="77777777" w:rsidR="00141711" w:rsidRPr="00A12ED2" w:rsidRDefault="00141711" w:rsidP="00141711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1711" w:rsidRPr="00747809" w14:paraId="05ACBE08" w14:textId="77777777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75417808" w14:textId="77777777" w:rsidR="00141711" w:rsidRPr="00AD623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0AA8605F" w14:textId="77777777" w:rsidR="00141711" w:rsidRPr="00A12ED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 w:val="24"/>
                <w:szCs w:val="24"/>
              </w:rPr>
            </w:pPr>
          </w:p>
          <w:p w14:paraId="7885CB6A" w14:textId="77777777" w:rsidR="00141711" w:rsidRDefault="00141711" w:rsidP="00141711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modulo.</w:t>
            </w:r>
          </w:p>
          <w:p w14:paraId="2CC466E9" w14:textId="77777777" w:rsidR="00141711" w:rsidRPr="00A12ED2" w:rsidRDefault="00141711" w:rsidP="00141711">
            <w:pPr>
              <w:spacing w:after="0" w:line="240" w:lineRule="auto"/>
              <w:rPr>
                <w:lang w:eastAsia="it-IT"/>
              </w:rPr>
            </w:pPr>
          </w:p>
        </w:tc>
      </w:tr>
      <w:tr w:rsidR="00141711" w:rsidRPr="00747809" w14:paraId="0E036C31" w14:textId="77777777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4F02F406" w14:textId="77777777" w:rsidR="00141711" w:rsidRPr="009716F5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3FD99679" w14:textId="77777777" w:rsidR="00141711" w:rsidRPr="00C85B5B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196E6844" w14:textId="77777777" w:rsidR="00141711" w:rsidRDefault="00141711" w:rsidP="00141711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14:paraId="60288857" w14:textId="77777777" w:rsidR="00141711" w:rsidRPr="00FC28B3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141711" w:rsidRPr="00747809" w14:paraId="0C2F6906" w14:textId="77777777" w:rsidTr="00AA692E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345A4D92" w14:textId="77777777" w:rsidR="00141711" w:rsidRPr="009716F5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6C54FFA1" w14:textId="77777777" w:rsidR="00141711" w:rsidRPr="00C85B5B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5769AD6F" w14:textId="13DFAD24" w:rsidR="00141711" w:rsidRPr="00E45C09" w:rsidRDefault="00141711" w:rsidP="00141711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nei tempi stabiliti dal consiglio di classe</w:t>
            </w:r>
          </w:p>
        </w:tc>
      </w:tr>
    </w:tbl>
    <w:p w14:paraId="11DCBBA9" w14:textId="77777777" w:rsidR="00306E4D" w:rsidRDefault="00306E4D" w:rsidP="004071EB"/>
    <w:p w14:paraId="5C1809E0" w14:textId="77777777" w:rsidR="00306E4D" w:rsidRPr="005B6F02" w:rsidRDefault="00306E4D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6508CD" w:rsidRPr="00747809" w14:paraId="63448386" w14:textId="77777777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13FBB28" w14:textId="77777777"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1FE718" w14:textId="2B2B7B5C" w:rsidR="006508CD" w:rsidRPr="001B67A3" w:rsidRDefault="006508CD" w:rsidP="006508CD">
            <w:pPr>
              <w:spacing w:after="0"/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0F16247" w14:textId="77777777"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42078" w14:textId="68C6DB08" w:rsidR="006508CD" w:rsidRPr="00DC25C4" w:rsidRDefault="00141711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5</w:t>
            </w:r>
            <w:r w:rsidR="006508CD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°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16EA456" w14:textId="77777777"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3641D" w14:textId="77777777" w:rsidR="006508CD" w:rsidRPr="00DC25C4" w:rsidRDefault="006508C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Tecnologie e Tecniche di installazione e Manutenzione</w:t>
            </w:r>
          </w:p>
        </w:tc>
      </w:tr>
      <w:tr w:rsidR="00306E4D" w:rsidRPr="00747809" w14:paraId="0C8CED70" w14:textId="77777777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5676A776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14:paraId="21033668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34AF3C6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3D76AB0D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306E4D" w:rsidRPr="00747809" w14:paraId="36AC51FB" w14:textId="77777777" w:rsidTr="002666D2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14:paraId="157DA1C1" w14:textId="77777777" w:rsidR="00306E4D" w:rsidRPr="00D519E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14:paraId="0FB32835" w14:textId="10777FEE" w:rsidR="00306E4D" w:rsidRPr="00D519E3" w:rsidRDefault="00141711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Macchine elettriche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14:paraId="671A2A7B" w14:textId="6C0DE942" w:rsidR="00306E4D" w:rsidRPr="00D519E3" w:rsidRDefault="008455E5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32h (4 settimane)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14:paraId="71DC977C" w14:textId="38BC4686" w:rsidR="00306E4D" w:rsidRPr="00D519E3" w:rsidRDefault="008455E5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Gennaio -febbraio</w:t>
            </w:r>
          </w:p>
        </w:tc>
      </w:tr>
      <w:tr w:rsidR="00306E4D" w:rsidRPr="00DC25C4" w14:paraId="7310FE06" w14:textId="77777777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0BD1CD3F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BBB32C" w14:textId="77777777" w:rsid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5DD544D2" w14:textId="0FE673E2" w:rsidR="006508CD" w:rsidRDefault="006508CD" w:rsidP="006508CD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proofErr w:type="spellStart"/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>Co</w:t>
            </w:r>
            <w:r w:rsid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cetti</w:t>
            </w:r>
            <w:proofErr w:type="spellEnd"/>
            <w:r w:rsid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di base dell’elettrocinetica, di matematica e di fisica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52B0A1CC" w14:textId="787C6C71" w:rsidR="00CE0954" w:rsidRPr="006508CD" w:rsidRDefault="00141711" w:rsidP="00CE095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Conoscenza dei principali sistemi meccanici.</w:t>
            </w:r>
          </w:p>
          <w:p w14:paraId="7AC50300" w14:textId="77777777" w:rsidR="00C85B5B" w:rsidRPr="00B32853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306E4D" w:rsidRPr="00747809" w14:paraId="199F5553" w14:textId="77777777" w:rsidTr="002666D2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DEE2317" w14:textId="77777777" w:rsidR="00306E4D" w:rsidRPr="00B3285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C50D62" w14:textId="75523C96" w:rsidR="00306E4D" w:rsidRPr="00306E4D" w:rsidRDefault="00306E4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Asse </w:t>
            </w:r>
            <w:proofErr w:type="gramStart"/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professionale:  P</w:t>
            </w:r>
            <w:proofErr w:type="gramEnd"/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2,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P</w:t>
            </w:r>
            <w:r w:rsidR="00141711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8</w:t>
            </w:r>
          </w:p>
        </w:tc>
      </w:tr>
      <w:tr w:rsidR="00306E4D" w:rsidRPr="00747809" w14:paraId="2EFE1A8B" w14:textId="77777777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10991A23" w14:textId="77777777" w:rsidR="00306E4D" w:rsidRPr="00FC28B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5C8C610B" w14:textId="77777777" w:rsidR="00306E4D" w:rsidRPr="00C85B5B" w:rsidRDefault="00306E4D" w:rsidP="00306E4D">
            <w:pPr>
              <w:spacing w:after="0" w:line="240" w:lineRule="auto"/>
              <w:ind w:left="179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7EA8C38E" w14:textId="77777777" w:rsidR="00141711" w:rsidRPr="00141711" w:rsidRDefault="00141711" w:rsidP="00141711">
            <w:pPr>
              <w:pStyle w:val="Titolo1"/>
              <w:numPr>
                <w:ilvl w:val="0"/>
                <w:numId w:val="33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8" w:hanging="142"/>
              <w:jc w:val="both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141711">
              <w:rPr>
                <w:rFonts w:ascii="Arial Narrow" w:hAnsi="Arial Narrow"/>
                <w:b w:val="0"/>
                <w:sz w:val="20"/>
                <w:szCs w:val="20"/>
              </w:rPr>
              <w:t>Leggi fisiche che regolano il funzionamento delle macchine elettriche (richiami)</w:t>
            </w:r>
          </w:p>
          <w:p w14:paraId="2B63096F" w14:textId="77777777" w:rsidR="00141711" w:rsidRPr="00141711" w:rsidRDefault="00141711" w:rsidP="00141711">
            <w:pPr>
              <w:pStyle w:val="Titolo1"/>
              <w:numPr>
                <w:ilvl w:val="0"/>
                <w:numId w:val="33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8" w:hanging="142"/>
              <w:jc w:val="both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141711">
              <w:rPr>
                <w:rFonts w:ascii="Arial Narrow" w:hAnsi="Arial Narrow"/>
                <w:b w:val="0"/>
                <w:color w:val="000000"/>
                <w:sz w:val="20"/>
                <w:szCs w:val="20"/>
              </w:rPr>
              <w:t>Trasformatori: aspetti costruttivi, funzionamento e manutenzione</w:t>
            </w:r>
          </w:p>
          <w:p w14:paraId="116DC211" w14:textId="77777777" w:rsidR="00141711" w:rsidRPr="00141711" w:rsidRDefault="00141711" w:rsidP="00141711">
            <w:pPr>
              <w:pStyle w:val="Titolo1"/>
              <w:numPr>
                <w:ilvl w:val="0"/>
                <w:numId w:val="33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8" w:hanging="142"/>
              <w:jc w:val="both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141711">
              <w:rPr>
                <w:rFonts w:ascii="Arial Narrow" w:hAnsi="Arial Narrow"/>
                <w:b w:val="0"/>
                <w:color w:val="000000"/>
                <w:sz w:val="20"/>
                <w:szCs w:val="20"/>
              </w:rPr>
              <w:t xml:space="preserve">Motori asincroni trifase e monofase: aspetti costruttivi, funzionamento e manutenzione </w:t>
            </w:r>
          </w:p>
          <w:p w14:paraId="3ABAB861" w14:textId="77777777" w:rsidR="00141711" w:rsidRPr="00141711" w:rsidRDefault="00141711" w:rsidP="00141711">
            <w:pPr>
              <w:pStyle w:val="Titolo1"/>
              <w:numPr>
                <w:ilvl w:val="0"/>
                <w:numId w:val="33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8" w:hanging="142"/>
              <w:jc w:val="both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141711">
              <w:rPr>
                <w:rFonts w:ascii="Arial Narrow" w:hAnsi="Arial Narrow"/>
                <w:b w:val="0"/>
                <w:color w:val="000000"/>
                <w:sz w:val="20"/>
                <w:szCs w:val="20"/>
              </w:rPr>
              <w:t xml:space="preserve">Motori in corrente continua: aspetti costruttivi, funzionamento e manutenzione </w:t>
            </w:r>
          </w:p>
          <w:p w14:paraId="28402F8A" w14:textId="77777777" w:rsidR="00141711" w:rsidRPr="00141711" w:rsidRDefault="00141711" w:rsidP="00141711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ind w:left="178" w:hanging="142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r w:rsidRPr="00141711">
              <w:rPr>
                <w:rFonts w:ascii="Arial Narrow" w:hAnsi="Arial Narrow"/>
                <w:color w:val="000000"/>
                <w:sz w:val="20"/>
                <w:szCs w:val="20"/>
              </w:rPr>
              <w:t>Motori sincroni: aspetti costruttivi, funzionamento e manutenzione</w:t>
            </w:r>
            <w:r w:rsidRP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.</w:t>
            </w:r>
          </w:p>
          <w:p w14:paraId="4E6FB84C" w14:textId="77777777" w:rsidR="006508CD" w:rsidRPr="00C85B5B" w:rsidRDefault="006508CD" w:rsidP="006508CD">
            <w:pPr>
              <w:pStyle w:val="Paragrafoelenco"/>
              <w:spacing w:after="0" w:line="240" w:lineRule="auto"/>
              <w:ind w:left="170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</w:p>
        </w:tc>
      </w:tr>
      <w:tr w:rsidR="00141711" w:rsidRPr="00747809" w14:paraId="32105BB0" w14:textId="77777777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654D25A7" w14:textId="77777777" w:rsidR="00141711" w:rsidRPr="00AD623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5118C736" w14:textId="77777777" w:rsidR="00141711" w:rsidRPr="00C85B5B" w:rsidRDefault="00141711" w:rsidP="00141711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14:paraId="3E9F4659" w14:textId="77777777" w:rsidR="00141711" w:rsidRPr="007912DE" w:rsidRDefault="00141711" w:rsidP="00141711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Lezione frontale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in aula o a distanza;</w:t>
            </w:r>
          </w:p>
          <w:p w14:paraId="7F5A951A" w14:textId="77777777" w:rsidR="00141711" w:rsidRPr="007912DE" w:rsidRDefault="00141711" w:rsidP="00141711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Lavori di gruppo;</w:t>
            </w:r>
          </w:p>
          <w:p w14:paraId="5116FF4E" w14:textId="77777777" w:rsidR="00141711" w:rsidRPr="007912DE" w:rsidRDefault="00141711" w:rsidP="00141711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Ricerche individuali.</w:t>
            </w:r>
          </w:p>
          <w:p w14:paraId="2E529AFB" w14:textId="77777777" w:rsidR="00141711" w:rsidRPr="00A12ED2" w:rsidRDefault="00141711" w:rsidP="00141711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1711" w:rsidRPr="00747809" w14:paraId="0F781930" w14:textId="77777777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389A33DF" w14:textId="77777777" w:rsidR="00141711" w:rsidRPr="00AD623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7A4D2CB9" w14:textId="77777777" w:rsidR="00141711" w:rsidRPr="00C85B5B" w:rsidRDefault="00141711" w:rsidP="00141711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14:paraId="7DB9A9CB" w14:textId="77777777" w:rsidR="00141711" w:rsidRPr="00A12ED2" w:rsidRDefault="00141711" w:rsidP="00141711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</w:t>
            </w: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ibro di testo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(opzionale);</w:t>
            </w:r>
          </w:p>
          <w:p w14:paraId="56B3C2DC" w14:textId="77777777" w:rsidR="00141711" w:rsidRPr="00A12ED2" w:rsidRDefault="00141711" w:rsidP="00141711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14:paraId="49476456" w14:textId="77777777" w:rsidR="00141711" w:rsidRDefault="00141711" w:rsidP="00141711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14:paraId="4DCB6896" w14:textId="77777777" w:rsidR="00141711" w:rsidRPr="00A12ED2" w:rsidRDefault="00141711" w:rsidP="00141711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1711" w:rsidRPr="00747809" w14:paraId="08545610" w14:textId="77777777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0D6AFFFC" w14:textId="77777777" w:rsidR="00141711" w:rsidRPr="00AD623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52E11F18" w14:textId="77777777" w:rsidR="00141711" w:rsidRPr="00A12ED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 w:val="24"/>
                <w:szCs w:val="24"/>
              </w:rPr>
            </w:pPr>
          </w:p>
          <w:p w14:paraId="2172AC1E" w14:textId="77777777" w:rsidR="00141711" w:rsidRDefault="00141711" w:rsidP="00141711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modulo.</w:t>
            </w:r>
          </w:p>
          <w:p w14:paraId="5A5BA1A0" w14:textId="77777777" w:rsidR="00141711" w:rsidRPr="00A12ED2" w:rsidRDefault="00141711" w:rsidP="00141711">
            <w:pPr>
              <w:spacing w:after="0" w:line="240" w:lineRule="auto"/>
              <w:rPr>
                <w:lang w:eastAsia="it-IT"/>
              </w:rPr>
            </w:pPr>
          </w:p>
        </w:tc>
      </w:tr>
      <w:tr w:rsidR="00141711" w:rsidRPr="00747809" w14:paraId="13ADAADF" w14:textId="77777777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26765C9C" w14:textId="77777777" w:rsidR="00141711" w:rsidRPr="009716F5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4741D0EA" w14:textId="77777777" w:rsidR="00141711" w:rsidRPr="00C85B5B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42F88EEE" w14:textId="77777777" w:rsidR="00141711" w:rsidRDefault="00141711" w:rsidP="00141711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14:paraId="78EC134F" w14:textId="77777777" w:rsidR="00141711" w:rsidRPr="00FC28B3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141711" w:rsidRPr="00747809" w14:paraId="60AAE9C4" w14:textId="77777777" w:rsidTr="002666D2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880F984" w14:textId="77777777" w:rsidR="00141711" w:rsidRPr="009716F5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343D10F4" w14:textId="77777777" w:rsidR="00141711" w:rsidRPr="00C85B5B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76E23F7F" w14:textId="25C0202F" w:rsidR="00141711" w:rsidRPr="00E45C09" w:rsidRDefault="00141711" w:rsidP="00141711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nei tempi stabiliti dal consiglio di classe</w:t>
            </w:r>
          </w:p>
        </w:tc>
      </w:tr>
    </w:tbl>
    <w:p w14:paraId="17D6DD25" w14:textId="77777777" w:rsidR="006508CD" w:rsidRDefault="006508CD" w:rsidP="00306E4D">
      <w:pPr>
        <w:rPr>
          <w:sz w:val="24"/>
          <w:szCs w:val="24"/>
        </w:rPr>
      </w:pPr>
    </w:p>
    <w:p w14:paraId="28EE9F39" w14:textId="77777777" w:rsidR="006508CD" w:rsidRDefault="006508CD" w:rsidP="006508CD">
      <w:r>
        <w:br w:type="page"/>
      </w:r>
    </w:p>
    <w:p w14:paraId="655F0BD2" w14:textId="77777777" w:rsidR="00CF2F2A" w:rsidRPr="005B6F02" w:rsidRDefault="00CF2F2A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CF2F2A" w:rsidRPr="00747809" w14:paraId="75A8A246" w14:textId="77777777" w:rsidTr="009E0B9A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A556763" w14:textId="77777777"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067650" w14:textId="6A86E42C" w:rsidR="00CF2F2A" w:rsidRPr="001B67A3" w:rsidRDefault="00CF2F2A" w:rsidP="009E0B9A">
            <w:pPr>
              <w:spacing w:after="0"/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EF5A577" w14:textId="77777777"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D9AE3B" w14:textId="3B2916D3" w:rsidR="00CF2F2A" w:rsidRPr="00DC25C4" w:rsidRDefault="00141711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5</w:t>
            </w:r>
            <w:r w:rsidR="00CF2F2A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 xml:space="preserve">° 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19FDEBC5" w14:textId="77777777"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AB258" w14:textId="77777777"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Tecnologie e Tecniche di installazione e Manutenzione</w:t>
            </w:r>
          </w:p>
        </w:tc>
      </w:tr>
      <w:tr w:rsidR="00CF2F2A" w:rsidRPr="00747809" w14:paraId="46CF4789" w14:textId="77777777" w:rsidTr="009E0B9A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61663C22" w14:textId="77777777"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14:paraId="2A1DC2FD" w14:textId="77777777"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52CE2732" w14:textId="77777777"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49C28759" w14:textId="77777777"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CF2F2A" w:rsidRPr="00747809" w14:paraId="287B434E" w14:textId="77777777" w:rsidTr="009E0B9A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14:paraId="18F82352" w14:textId="77777777" w:rsidR="00CF2F2A" w:rsidRPr="00D519E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14:paraId="026FBE62" w14:textId="51613283" w:rsidR="00CF2F2A" w:rsidRPr="00D519E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 xml:space="preserve">Impianti </w:t>
            </w:r>
            <w:r w:rsidR="00141711">
              <w:rPr>
                <w:b w:val="0"/>
                <w:i/>
                <w:iCs/>
                <w:sz w:val="24"/>
                <w:szCs w:val="24"/>
              </w:rPr>
              <w:t>ed aspetti manutentivi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14:paraId="13E774EB" w14:textId="57D53BA2" w:rsidR="00CF2F2A" w:rsidRPr="00D519E3" w:rsidRDefault="008455E5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64 h (8settimane)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14:paraId="317D2182" w14:textId="6C9D1CC6" w:rsidR="00CF2F2A" w:rsidRPr="00D519E3" w:rsidRDefault="008455E5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Febbraio - maggio</w:t>
            </w:r>
          </w:p>
        </w:tc>
      </w:tr>
      <w:tr w:rsidR="00CF2F2A" w:rsidRPr="00DC25C4" w14:paraId="4A68FD7A" w14:textId="77777777" w:rsidTr="009E0B9A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1BD1E154" w14:textId="77777777"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BE0CC2" w14:textId="77777777" w:rsidR="00CF2F2A" w:rsidRDefault="00CF2F2A" w:rsidP="009E0B9A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13E169E3" w14:textId="55649113" w:rsidR="00CF2F2A" w:rsidRDefault="00CF2F2A" w:rsidP="0014171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>Conoscenze d</w:t>
            </w:r>
            <w:r w:rsid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egli elementi base di manutenzione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0E1E570E" w14:textId="2D5025C9" w:rsidR="00141711" w:rsidRPr="00141711" w:rsidRDefault="00141711" w:rsidP="0014171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Conoscenza dei principali tipi di impianti e aspetti legati al loro funzionamento in sicurezza;</w:t>
            </w:r>
          </w:p>
          <w:p w14:paraId="49A7EE2C" w14:textId="77777777" w:rsidR="00CF2F2A" w:rsidRPr="00B32853" w:rsidRDefault="00CF2F2A" w:rsidP="009E0B9A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CF2F2A" w:rsidRPr="00747809" w14:paraId="6F662551" w14:textId="77777777" w:rsidTr="009E0B9A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38D115F3" w14:textId="77777777" w:rsidR="00CF2F2A" w:rsidRPr="00B3285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43E2F1" w14:textId="2CD474AD" w:rsidR="00CF2F2A" w:rsidRPr="00306E4D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Asse </w:t>
            </w:r>
            <w:proofErr w:type="gramStart"/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professionale:  P</w:t>
            </w:r>
            <w:proofErr w:type="gramEnd"/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1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,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P2,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3, P4</w:t>
            </w:r>
            <w:r w:rsidR="00141711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, P8</w:t>
            </w:r>
          </w:p>
        </w:tc>
      </w:tr>
      <w:tr w:rsidR="00CF2F2A" w:rsidRPr="00747809" w14:paraId="14DC2762" w14:textId="77777777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3CB2989A" w14:textId="77777777" w:rsidR="00CF2F2A" w:rsidRPr="00FC28B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2A950F4F" w14:textId="77777777" w:rsidR="00CF2F2A" w:rsidRPr="00C85B5B" w:rsidRDefault="00CF2F2A" w:rsidP="009E0B9A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4E917DC6" w14:textId="77777777" w:rsidR="00141711" w:rsidRPr="00141711" w:rsidRDefault="00141711" w:rsidP="00141711">
            <w:pPr>
              <w:pStyle w:val="Paragrafoelenco"/>
              <w:numPr>
                <w:ilvl w:val="0"/>
                <w:numId w:val="34"/>
              </w:numPr>
              <w:spacing w:after="0" w:line="240" w:lineRule="auto"/>
              <w:ind w:left="178" w:hanging="178"/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</w:pPr>
            <w:r w:rsidRPr="00141711"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  <w:t>Impianti elettrici</w:t>
            </w:r>
          </w:p>
          <w:p w14:paraId="3E92FC8E" w14:textId="77777777" w:rsidR="00141711" w:rsidRPr="00141711" w:rsidRDefault="00141711" w:rsidP="00141711">
            <w:pPr>
              <w:pStyle w:val="Paragrafoelenco"/>
              <w:numPr>
                <w:ilvl w:val="0"/>
                <w:numId w:val="34"/>
              </w:numPr>
              <w:spacing w:after="0" w:line="240" w:lineRule="auto"/>
              <w:ind w:left="178" w:hanging="178"/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</w:pPr>
            <w:r w:rsidRPr="00141711"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  <w:t>Impianti di irrigazione e trattamento delle acque (elettropompe)</w:t>
            </w:r>
          </w:p>
          <w:p w14:paraId="27EFB572" w14:textId="77777777" w:rsidR="00141711" w:rsidRPr="00141711" w:rsidRDefault="00141711" w:rsidP="00141711">
            <w:pPr>
              <w:pStyle w:val="Paragrafoelenco"/>
              <w:numPr>
                <w:ilvl w:val="0"/>
                <w:numId w:val="34"/>
              </w:numPr>
              <w:spacing w:after="0" w:line="240" w:lineRule="auto"/>
              <w:ind w:left="178" w:hanging="178"/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</w:pPr>
            <w:r w:rsidRPr="00141711"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  <w:t>Impianti di domotici</w:t>
            </w:r>
          </w:p>
          <w:p w14:paraId="3210926F" w14:textId="77777777" w:rsidR="00141711" w:rsidRPr="00141711" w:rsidRDefault="00141711" w:rsidP="00141711">
            <w:pPr>
              <w:pStyle w:val="Paragrafoelenco"/>
              <w:numPr>
                <w:ilvl w:val="0"/>
                <w:numId w:val="34"/>
              </w:numPr>
              <w:spacing w:after="0" w:line="240" w:lineRule="auto"/>
              <w:ind w:left="178" w:hanging="178"/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</w:pPr>
            <w:r w:rsidRPr="00141711"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  <w:t>Impianti elettromeccanici: scale e tappeti mobili, ascensore (elettrico/oleodinamico), cancelli automatici, porte e barriere automatiche, tornio, fresa, trapano a colonna, lavatrice</w:t>
            </w:r>
          </w:p>
          <w:p w14:paraId="40CE72C2" w14:textId="77777777" w:rsidR="00141711" w:rsidRPr="00141711" w:rsidRDefault="00141711" w:rsidP="00141711">
            <w:pPr>
              <w:pStyle w:val="Paragrafoelenco"/>
              <w:numPr>
                <w:ilvl w:val="0"/>
                <w:numId w:val="34"/>
              </w:numPr>
              <w:spacing w:after="0" w:line="240" w:lineRule="auto"/>
              <w:ind w:left="178" w:hanging="178"/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</w:pPr>
            <w:r w:rsidRPr="00141711"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  <w:t>Impianti di riscaldamento e di climatizzazione</w:t>
            </w:r>
          </w:p>
          <w:p w14:paraId="4B154C6D" w14:textId="77777777" w:rsidR="00141711" w:rsidRPr="00141711" w:rsidRDefault="00141711" w:rsidP="00141711">
            <w:pPr>
              <w:pStyle w:val="Paragrafoelenco"/>
              <w:numPr>
                <w:ilvl w:val="0"/>
                <w:numId w:val="34"/>
              </w:numPr>
              <w:spacing w:after="0" w:line="240" w:lineRule="auto"/>
              <w:ind w:left="178" w:hanging="178"/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</w:pPr>
            <w:r w:rsidRPr="00141711"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  <w:t>Impianti di aria compressa</w:t>
            </w:r>
          </w:p>
          <w:p w14:paraId="127FC895" w14:textId="77777777" w:rsidR="00CF2F2A" w:rsidRPr="00141711" w:rsidRDefault="00141711" w:rsidP="00141711">
            <w:pPr>
              <w:pStyle w:val="Paragrafoelenco"/>
              <w:numPr>
                <w:ilvl w:val="0"/>
                <w:numId w:val="34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 w:rsidRPr="00141711"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  <w:t>Gruppi elettrogeni</w:t>
            </w:r>
          </w:p>
          <w:p w14:paraId="39308146" w14:textId="15EBCF63" w:rsidR="00141711" w:rsidRPr="00C85B5B" w:rsidRDefault="00141711" w:rsidP="00141711">
            <w:pPr>
              <w:pStyle w:val="Paragrafoelenco"/>
              <w:spacing w:after="0" w:line="240" w:lineRule="auto"/>
              <w:ind w:left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</w:p>
        </w:tc>
      </w:tr>
      <w:tr w:rsidR="00141711" w:rsidRPr="00747809" w14:paraId="451F5309" w14:textId="77777777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5CDFA2FB" w14:textId="77777777" w:rsidR="00141711" w:rsidRPr="00AD623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4EC19B05" w14:textId="77777777" w:rsidR="00141711" w:rsidRPr="00C85B5B" w:rsidRDefault="00141711" w:rsidP="00141711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14:paraId="7464E907" w14:textId="77777777" w:rsidR="00141711" w:rsidRPr="007912DE" w:rsidRDefault="00141711" w:rsidP="00141711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Lezione frontale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in aula o a distanza;</w:t>
            </w:r>
          </w:p>
          <w:p w14:paraId="5E4CA60E" w14:textId="77777777" w:rsidR="00141711" w:rsidRPr="007912DE" w:rsidRDefault="00141711" w:rsidP="00141711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Lavori di gruppo;</w:t>
            </w:r>
          </w:p>
          <w:p w14:paraId="3D8B524F" w14:textId="77777777" w:rsidR="00141711" w:rsidRPr="007912DE" w:rsidRDefault="00141711" w:rsidP="00141711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Ricerche individuali.</w:t>
            </w:r>
          </w:p>
          <w:p w14:paraId="11B41892" w14:textId="77777777" w:rsidR="00141711" w:rsidRPr="00A12ED2" w:rsidRDefault="00141711" w:rsidP="00141711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1711" w:rsidRPr="00747809" w14:paraId="6B333827" w14:textId="77777777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5DC14A5F" w14:textId="77777777" w:rsidR="00141711" w:rsidRPr="00AD623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24E177C5" w14:textId="77777777" w:rsidR="00141711" w:rsidRPr="00C85B5B" w:rsidRDefault="00141711" w:rsidP="00141711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14:paraId="78BC7696" w14:textId="77777777" w:rsidR="00141711" w:rsidRPr="00A12ED2" w:rsidRDefault="00141711" w:rsidP="00141711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</w:t>
            </w: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ibro di testo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(opzionale);</w:t>
            </w:r>
          </w:p>
          <w:p w14:paraId="711E5745" w14:textId="77777777" w:rsidR="00141711" w:rsidRPr="00A12ED2" w:rsidRDefault="00141711" w:rsidP="00141711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14:paraId="3406D8CB" w14:textId="77777777" w:rsidR="00141711" w:rsidRDefault="00141711" w:rsidP="00141711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14:paraId="19E46CEB" w14:textId="77777777" w:rsidR="00141711" w:rsidRPr="00A12ED2" w:rsidRDefault="00141711" w:rsidP="00141711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1711" w:rsidRPr="00747809" w14:paraId="64795E7C" w14:textId="77777777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26FE26A2" w14:textId="77777777" w:rsidR="00141711" w:rsidRPr="00AD623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05B7BECA" w14:textId="77777777" w:rsidR="00141711" w:rsidRPr="00A12ED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 w:val="24"/>
                <w:szCs w:val="24"/>
              </w:rPr>
            </w:pPr>
          </w:p>
          <w:p w14:paraId="751EF318" w14:textId="77777777" w:rsidR="00141711" w:rsidRDefault="00141711" w:rsidP="00141711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modulo.</w:t>
            </w:r>
          </w:p>
          <w:p w14:paraId="044EF77E" w14:textId="77777777" w:rsidR="00141711" w:rsidRPr="00A12ED2" w:rsidRDefault="00141711" w:rsidP="00141711">
            <w:pPr>
              <w:spacing w:after="0" w:line="240" w:lineRule="auto"/>
              <w:rPr>
                <w:lang w:eastAsia="it-IT"/>
              </w:rPr>
            </w:pPr>
          </w:p>
        </w:tc>
      </w:tr>
      <w:tr w:rsidR="00141711" w:rsidRPr="00747809" w14:paraId="17867BD8" w14:textId="77777777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1F2AA05A" w14:textId="77777777" w:rsidR="00141711" w:rsidRPr="009716F5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3F60C3E6" w14:textId="77777777" w:rsidR="00141711" w:rsidRPr="00C85B5B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7E4822D8" w14:textId="77777777" w:rsidR="00141711" w:rsidRDefault="00141711" w:rsidP="00141711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14:paraId="7FFFE87A" w14:textId="77777777" w:rsidR="00141711" w:rsidRPr="00FC28B3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141711" w:rsidRPr="00747809" w14:paraId="3AFA5475" w14:textId="77777777" w:rsidTr="009E0B9A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1D49DA1F" w14:textId="77777777" w:rsidR="00141711" w:rsidRPr="009716F5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7E4F3943" w14:textId="77777777" w:rsidR="00141711" w:rsidRPr="00C85B5B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3328B025" w14:textId="4054BE92" w:rsidR="00141711" w:rsidRPr="00E45C09" w:rsidRDefault="00141711" w:rsidP="00141711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nei tempi stabiliti dal consiglio di classe</w:t>
            </w:r>
          </w:p>
        </w:tc>
      </w:tr>
    </w:tbl>
    <w:p w14:paraId="3086DE40" w14:textId="77777777" w:rsidR="00CF2F2A" w:rsidRDefault="00CF2F2A" w:rsidP="006D6A07">
      <w:pPr>
        <w:pStyle w:val="Titolo1"/>
        <w:tabs>
          <w:tab w:val="left" w:pos="1690"/>
          <w:tab w:val="left" w:pos="5380"/>
          <w:tab w:val="left" w:pos="9070"/>
        </w:tabs>
        <w:ind w:left="-110"/>
        <w:jc w:val="center"/>
        <w:rPr>
          <w:i/>
          <w:iCs/>
          <w:szCs w:val="20"/>
        </w:rPr>
      </w:pPr>
    </w:p>
    <w:p w14:paraId="41091D9C" w14:textId="77777777" w:rsidR="00CF2F2A" w:rsidRDefault="00CF2F2A" w:rsidP="00CF2F2A">
      <w:pPr>
        <w:rPr>
          <w:rFonts w:ascii="Cambria" w:eastAsia="Times New Roman" w:hAnsi="Cambria"/>
          <w:kern w:val="32"/>
          <w:sz w:val="32"/>
        </w:rPr>
      </w:pPr>
      <w:r>
        <w:br w:type="page"/>
      </w:r>
    </w:p>
    <w:p w14:paraId="13D1EC3C" w14:textId="77777777" w:rsidR="00A22983" w:rsidRPr="005B6F02" w:rsidRDefault="00A22983" w:rsidP="00A22983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A22983" w:rsidRPr="00747809" w14:paraId="51CF4E8F" w14:textId="77777777" w:rsidTr="00A32E8D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76072F7" w14:textId="77777777"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275E46" w14:textId="77777777" w:rsidR="00A22983" w:rsidRPr="001B67A3" w:rsidRDefault="00A22983" w:rsidP="00A32E8D">
            <w:pPr>
              <w:spacing w:after="0"/>
              <w:rPr>
                <w:rFonts w:ascii="Arial Narrow" w:eastAsia="Times New Roman" w:hAnsi="Arial Narrow"/>
                <w:bCs/>
                <w:i/>
                <w:iCs/>
                <w:kern w:val="3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35876AC" w14:textId="77777777"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CD9D1E" w14:textId="77777777"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4°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121172AD" w14:textId="77777777"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9041B" w14:textId="77777777"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Tecnologie e Tecniche di installazione e Manutenzione</w:t>
            </w:r>
          </w:p>
        </w:tc>
      </w:tr>
      <w:tr w:rsidR="00A22983" w:rsidRPr="00747809" w14:paraId="19DD2D89" w14:textId="77777777" w:rsidTr="00A32E8D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19059A1F" w14:textId="77777777"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14:paraId="06F64665" w14:textId="77777777"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30F74DD6" w14:textId="77777777"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1A71C69D" w14:textId="77777777"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A22983" w:rsidRPr="00747809" w14:paraId="77A82D03" w14:textId="77777777" w:rsidTr="00A32E8D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14:paraId="55289299" w14:textId="62B75275" w:rsidR="00A22983" w:rsidRPr="00D519E3" w:rsidRDefault="00141711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14:paraId="108CC968" w14:textId="02C472BB" w:rsidR="00A22983" w:rsidRPr="00D519E3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Laboratorio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14:paraId="04175BC0" w14:textId="20879AE1" w:rsidR="00A22983" w:rsidRPr="00D519E3" w:rsidRDefault="008455E5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64h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14:paraId="0F277460" w14:textId="40F031E0" w:rsidR="00A22983" w:rsidRPr="00D519E3" w:rsidRDefault="008455E5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In corso d’opera</w:t>
            </w:r>
          </w:p>
        </w:tc>
      </w:tr>
      <w:tr w:rsidR="00A22983" w:rsidRPr="00DC25C4" w14:paraId="7EFE3F8A" w14:textId="77777777" w:rsidTr="00A32E8D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09D3B764" w14:textId="77777777" w:rsidR="00A22983" w:rsidRPr="00DC25C4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2F2F01" w14:textId="77777777" w:rsidR="00A22983" w:rsidRDefault="00A22983" w:rsidP="00A32E8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4C90687E" w14:textId="315008B0" w:rsidR="00A22983" w:rsidRDefault="00A22983" w:rsidP="00A32E8D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Moduli precedenti</w:t>
            </w:r>
            <w:r w:rsidR="00141711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666A0FF1" w14:textId="1B6FDE30" w:rsidR="00141711" w:rsidRPr="006508CD" w:rsidRDefault="00141711" w:rsidP="00A32E8D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Concetti di base dell’elettronica e della meccanica;</w:t>
            </w:r>
          </w:p>
          <w:p w14:paraId="5B058CFA" w14:textId="77777777" w:rsidR="00A22983" w:rsidRPr="00B32853" w:rsidRDefault="00A22983" w:rsidP="00A32E8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A22983" w:rsidRPr="00747809" w14:paraId="5E77D5D0" w14:textId="77777777" w:rsidTr="00A32E8D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AD88079" w14:textId="77777777" w:rsidR="00A22983" w:rsidRPr="00B32853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EC59F29" w14:textId="5A7E4FB0" w:rsidR="00A22983" w:rsidRPr="00306E4D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Asse </w:t>
            </w:r>
            <w:proofErr w:type="gramStart"/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professionale:  </w:t>
            </w:r>
            <w:r w:rsidR="00141711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</w:t>
            </w:r>
            <w:proofErr w:type="gramEnd"/>
            <w:r w:rsidR="00141711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1,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P2,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P3,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4, P</w:t>
            </w:r>
            <w:r w:rsidR="00141711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8</w:t>
            </w:r>
          </w:p>
        </w:tc>
      </w:tr>
      <w:tr w:rsidR="00A22983" w:rsidRPr="00747809" w14:paraId="0271AD5B" w14:textId="77777777" w:rsidTr="00A32E8D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3652784F" w14:textId="77777777" w:rsidR="00A22983" w:rsidRPr="00FC28B3" w:rsidRDefault="00A22983" w:rsidP="00A32E8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14DE502F" w14:textId="77777777" w:rsidR="00A22983" w:rsidRPr="00C85B5B" w:rsidRDefault="00A22983" w:rsidP="00A32E8D">
            <w:pPr>
              <w:spacing w:after="0" w:line="240" w:lineRule="auto"/>
              <w:ind w:left="179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20D35A45" w14:textId="7330A2C5" w:rsidR="00141711" w:rsidRPr="00141711" w:rsidRDefault="00141711" w:rsidP="00141711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ind w:left="178" w:hanging="142"/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</w:pPr>
            <w:r w:rsidRPr="00141711"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  <w:t xml:space="preserve">Strumenti della manutenzione (Multimetro, Pinza amperometrica, megaohmetro, termo camera, estrattore, vibrometro, </w:t>
            </w:r>
            <w:proofErr w:type="spellStart"/>
            <w:r w:rsidRPr="00141711"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  <w:t>luxometro</w:t>
            </w:r>
            <w:proofErr w:type="spellEnd"/>
            <w:r w:rsidRPr="00141711"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  <w:t>/fonometro, liquidi penetranti, pinza per il controllo della tenuta, strumentazione per il controllo dei fumi)</w:t>
            </w:r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  <w:t>;</w:t>
            </w:r>
          </w:p>
          <w:p w14:paraId="596B3BB1" w14:textId="77777777" w:rsidR="00A22983" w:rsidRPr="00141711" w:rsidRDefault="00141711" w:rsidP="00141711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ind w:left="178" w:hanging="142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 w:rsidRPr="00141711"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  <w:t>Prove della manutenzione (Prove di tenuta, controllo fumi, prove di isolamento, prova del differenziale, prova della resistenza di terra, prove di tensione/corrente/resistenza, estrazione dei cuscinetti, prove sui motori elettrici e prove termografiche)</w:t>
            </w:r>
            <w:r>
              <w:rPr>
                <w:rFonts w:ascii="Arial Narrow" w:eastAsia="Times New Roman" w:hAnsi="Arial Narrow"/>
                <w:color w:val="000000"/>
                <w:sz w:val="20"/>
                <w:szCs w:val="20"/>
                <w:lang w:eastAsia="it-IT"/>
              </w:rPr>
              <w:t>.</w:t>
            </w:r>
          </w:p>
          <w:p w14:paraId="1CF51D4C" w14:textId="7DA5B705" w:rsidR="00141711" w:rsidRPr="00C85B5B" w:rsidRDefault="00141711" w:rsidP="00141711">
            <w:pPr>
              <w:pStyle w:val="Paragrafoelenco"/>
              <w:spacing w:after="0" w:line="240" w:lineRule="auto"/>
              <w:ind w:left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</w:p>
        </w:tc>
      </w:tr>
      <w:tr w:rsidR="00141711" w:rsidRPr="00747809" w14:paraId="214469C4" w14:textId="77777777" w:rsidTr="00A32E8D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5E141DC6" w14:textId="77777777" w:rsidR="00141711" w:rsidRPr="00AD623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28C27F3B" w14:textId="77777777" w:rsidR="00141711" w:rsidRPr="00C85B5B" w:rsidRDefault="00141711" w:rsidP="00141711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14:paraId="4897B03B" w14:textId="77777777" w:rsidR="00141711" w:rsidRPr="007912DE" w:rsidRDefault="00141711" w:rsidP="00141711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Lezione frontale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in aula o a distanza;</w:t>
            </w:r>
          </w:p>
          <w:p w14:paraId="7E50B14E" w14:textId="77777777" w:rsidR="00141711" w:rsidRPr="007912DE" w:rsidRDefault="00141711" w:rsidP="00141711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Lavori di gruppo;</w:t>
            </w:r>
          </w:p>
          <w:p w14:paraId="78AEF06C" w14:textId="77777777" w:rsidR="00141711" w:rsidRPr="007912DE" w:rsidRDefault="00141711" w:rsidP="00141711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912DE">
              <w:rPr>
                <w:rFonts w:ascii="Arial Narrow" w:hAnsi="Arial Narrow" w:cs="Tahoma"/>
                <w:sz w:val="20"/>
                <w:szCs w:val="20"/>
                <w:lang w:eastAsia="it-IT"/>
              </w:rPr>
              <w:t>Ricerche individuali.</w:t>
            </w:r>
          </w:p>
          <w:p w14:paraId="4EEAD043" w14:textId="77777777" w:rsidR="00141711" w:rsidRPr="00A12ED2" w:rsidRDefault="00141711" w:rsidP="00141711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1711" w:rsidRPr="00747809" w14:paraId="57ABDF74" w14:textId="77777777" w:rsidTr="00A32E8D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589A4C5C" w14:textId="77777777" w:rsidR="00141711" w:rsidRPr="00AD623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6A4A5F6F" w14:textId="77777777" w:rsidR="00141711" w:rsidRPr="00C85B5B" w:rsidRDefault="00141711" w:rsidP="00141711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14:paraId="423C1D6F" w14:textId="77777777" w:rsidR="00141711" w:rsidRPr="00A12ED2" w:rsidRDefault="00141711" w:rsidP="00141711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</w:t>
            </w: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ibro di testo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(opzionale);</w:t>
            </w:r>
          </w:p>
          <w:p w14:paraId="17420BAF" w14:textId="77777777" w:rsidR="00141711" w:rsidRPr="00A12ED2" w:rsidRDefault="00141711" w:rsidP="00141711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14:paraId="5BC702AD" w14:textId="77777777" w:rsidR="00141711" w:rsidRDefault="00141711" w:rsidP="00141711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14:paraId="67E502DE" w14:textId="77777777" w:rsidR="00141711" w:rsidRPr="00A12ED2" w:rsidRDefault="00141711" w:rsidP="00141711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41711" w:rsidRPr="00747809" w14:paraId="2D942B39" w14:textId="77777777" w:rsidTr="00A32E8D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77A8590D" w14:textId="77777777" w:rsidR="00141711" w:rsidRPr="00AD623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7CBE9956" w14:textId="77777777" w:rsidR="00141711" w:rsidRPr="00A12ED2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 w:val="24"/>
                <w:szCs w:val="24"/>
              </w:rPr>
            </w:pPr>
          </w:p>
          <w:p w14:paraId="370D6710" w14:textId="597D73BD" w:rsidR="00141711" w:rsidRDefault="00141711" w:rsidP="00141711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 (scritta o pratica).</w:t>
            </w:r>
          </w:p>
          <w:p w14:paraId="46184ECF" w14:textId="77777777" w:rsidR="00141711" w:rsidRPr="00A12ED2" w:rsidRDefault="00141711" w:rsidP="00141711">
            <w:pPr>
              <w:spacing w:after="0" w:line="240" w:lineRule="auto"/>
              <w:rPr>
                <w:lang w:eastAsia="it-IT"/>
              </w:rPr>
            </w:pPr>
          </w:p>
        </w:tc>
      </w:tr>
      <w:tr w:rsidR="00141711" w:rsidRPr="00747809" w14:paraId="14F818FF" w14:textId="77777777" w:rsidTr="00A32E8D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284B0340" w14:textId="77777777" w:rsidR="00141711" w:rsidRPr="009716F5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18379D2B" w14:textId="77777777" w:rsidR="00141711" w:rsidRPr="00C85B5B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2895319F" w14:textId="77777777" w:rsidR="00141711" w:rsidRDefault="00141711" w:rsidP="00141711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14:paraId="70FC2A85" w14:textId="77777777" w:rsidR="00141711" w:rsidRPr="00FC28B3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141711" w:rsidRPr="00747809" w14:paraId="479D949E" w14:textId="77777777" w:rsidTr="00A32E8D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CE398AD" w14:textId="77777777" w:rsidR="00141711" w:rsidRPr="009716F5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7692A45C" w14:textId="77777777" w:rsidR="00141711" w:rsidRPr="00C85B5B" w:rsidRDefault="00141711" w:rsidP="001417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4139206C" w14:textId="72B8639E" w:rsidR="00141711" w:rsidRPr="00E45C09" w:rsidRDefault="00141711" w:rsidP="00141711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nei tempi stabiliti dal consiglio di classe</w:t>
            </w:r>
          </w:p>
        </w:tc>
      </w:tr>
    </w:tbl>
    <w:p w14:paraId="035B52E2" w14:textId="77777777" w:rsidR="00A22983" w:rsidRDefault="00A22983" w:rsidP="00A22983">
      <w:pPr>
        <w:rPr>
          <w:sz w:val="24"/>
          <w:szCs w:val="24"/>
        </w:rPr>
      </w:pPr>
    </w:p>
    <w:p w14:paraId="34AE0A67" w14:textId="77777777" w:rsidR="006508CD" w:rsidRDefault="006508CD" w:rsidP="006508CD"/>
    <w:sectPr w:rsidR="006508CD" w:rsidSect="00E848EF">
      <w:headerReference w:type="default" r:id="rId8"/>
      <w:pgSz w:w="11906" w:h="16838"/>
      <w:pgMar w:top="1440" w:right="1440" w:bottom="993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65995A" w14:textId="77777777" w:rsidR="001C2BEA" w:rsidRDefault="001C2BEA" w:rsidP="00D016A3">
      <w:pPr>
        <w:spacing w:after="0" w:line="240" w:lineRule="auto"/>
      </w:pPr>
      <w:r>
        <w:separator/>
      </w:r>
    </w:p>
  </w:endnote>
  <w:endnote w:type="continuationSeparator" w:id="0">
    <w:p w14:paraId="7EE9072E" w14:textId="77777777" w:rsidR="001C2BEA" w:rsidRDefault="001C2BEA" w:rsidP="00D0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716B9" w14:textId="77777777" w:rsidR="001C2BEA" w:rsidRDefault="001C2BEA" w:rsidP="00D016A3">
      <w:pPr>
        <w:spacing w:after="0" w:line="240" w:lineRule="auto"/>
      </w:pPr>
      <w:r>
        <w:separator/>
      </w:r>
    </w:p>
  </w:footnote>
  <w:footnote w:type="continuationSeparator" w:id="0">
    <w:p w14:paraId="1365059A" w14:textId="77777777" w:rsidR="001C2BEA" w:rsidRDefault="001C2BEA" w:rsidP="00D0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68B01" w14:textId="77777777" w:rsidR="00DF3CD2" w:rsidRDefault="00DF3CD2">
    <w:pPr>
      <w:pStyle w:val="Intestazione"/>
    </w:pPr>
    <w:r w:rsidRPr="00DF3CD2">
      <w:rPr>
        <w:noProof/>
        <w:lang w:eastAsia="it-IT"/>
      </w:rPr>
      <w:drawing>
        <wp:inline distT="0" distB="0" distL="0" distR="0" wp14:anchorId="0A4E0B7E" wp14:editId="6F1B864F">
          <wp:extent cx="5731510" cy="782796"/>
          <wp:effectExtent l="19050" t="0" r="2540" b="0"/>
          <wp:docPr id="2" name="image2.jpg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TESTAZIONE copy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7827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5EF868C" w14:textId="77777777" w:rsidR="00D016A3" w:rsidRDefault="00D016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44C6C"/>
    <w:multiLevelType w:val="hybridMultilevel"/>
    <w:tmpl w:val="2862A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462F5"/>
    <w:multiLevelType w:val="hybridMultilevel"/>
    <w:tmpl w:val="35A08B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A8256C"/>
    <w:multiLevelType w:val="hybridMultilevel"/>
    <w:tmpl w:val="D772B454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12661"/>
    <w:multiLevelType w:val="hybridMultilevel"/>
    <w:tmpl w:val="2C041986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10CB8"/>
    <w:multiLevelType w:val="hybridMultilevel"/>
    <w:tmpl w:val="46F8E782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247D7"/>
    <w:multiLevelType w:val="hybridMultilevel"/>
    <w:tmpl w:val="A94C63BC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97D53"/>
    <w:multiLevelType w:val="hybridMultilevel"/>
    <w:tmpl w:val="AFB8B6DC"/>
    <w:lvl w:ilvl="0" w:tplc="5178F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886BBE"/>
    <w:multiLevelType w:val="hybridMultilevel"/>
    <w:tmpl w:val="59C2F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C6F1D"/>
    <w:multiLevelType w:val="hybridMultilevel"/>
    <w:tmpl w:val="117C2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75C25"/>
    <w:multiLevelType w:val="hybridMultilevel"/>
    <w:tmpl w:val="7F8A476A"/>
    <w:lvl w:ilvl="0" w:tplc="041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0" w15:restartNumberingAfterBreak="0">
    <w:nsid w:val="20FC142C"/>
    <w:multiLevelType w:val="hybridMultilevel"/>
    <w:tmpl w:val="3A1A6F2A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8612B"/>
    <w:multiLevelType w:val="hybridMultilevel"/>
    <w:tmpl w:val="FE4EAB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C1476B"/>
    <w:multiLevelType w:val="hybridMultilevel"/>
    <w:tmpl w:val="8C96E02A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74F67"/>
    <w:multiLevelType w:val="hybridMultilevel"/>
    <w:tmpl w:val="B2A05C74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A1AA5"/>
    <w:multiLevelType w:val="hybridMultilevel"/>
    <w:tmpl w:val="CDF6C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3116D"/>
    <w:multiLevelType w:val="hybridMultilevel"/>
    <w:tmpl w:val="55E6C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24E7D"/>
    <w:multiLevelType w:val="hybridMultilevel"/>
    <w:tmpl w:val="742EA61E"/>
    <w:lvl w:ilvl="0" w:tplc="AB962866">
      <w:numFmt w:val="bullet"/>
      <w:lvlText w:val="-"/>
      <w:lvlJc w:val="left"/>
      <w:pPr>
        <w:ind w:left="1919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5127C3"/>
    <w:multiLevelType w:val="hybridMultilevel"/>
    <w:tmpl w:val="4BFE9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1E6412"/>
    <w:multiLevelType w:val="hybridMultilevel"/>
    <w:tmpl w:val="ACFE2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367E2"/>
    <w:multiLevelType w:val="hybridMultilevel"/>
    <w:tmpl w:val="EE80370C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8008AE"/>
    <w:multiLevelType w:val="hybridMultilevel"/>
    <w:tmpl w:val="7A56C7AE"/>
    <w:lvl w:ilvl="0" w:tplc="041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1" w15:restartNumberingAfterBreak="0">
    <w:nsid w:val="4A1C5EA9"/>
    <w:multiLevelType w:val="hybridMultilevel"/>
    <w:tmpl w:val="7E6C7DE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64026E"/>
    <w:multiLevelType w:val="hybridMultilevel"/>
    <w:tmpl w:val="EE828DC6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47FF3"/>
    <w:multiLevelType w:val="hybridMultilevel"/>
    <w:tmpl w:val="DD92A5C0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A4E58"/>
    <w:multiLevelType w:val="hybridMultilevel"/>
    <w:tmpl w:val="E20A4BAC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21FD5"/>
    <w:multiLevelType w:val="hybridMultilevel"/>
    <w:tmpl w:val="D666B0D0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B3128A"/>
    <w:multiLevelType w:val="hybridMultilevel"/>
    <w:tmpl w:val="FE2EDDC4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5646A4"/>
    <w:multiLevelType w:val="hybridMultilevel"/>
    <w:tmpl w:val="74A8C728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D6789"/>
    <w:multiLevelType w:val="hybridMultilevel"/>
    <w:tmpl w:val="82CAF1EE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33BC6"/>
    <w:multiLevelType w:val="hybridMultilevel"/>
    <w:tmpl w:val="D2CEA51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EB1436"/>
    <w:multiLevelType w:val="hybridMultilevel"/>
    <w:tmpl w:val="8A6E42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EE54BF"/>
    <w:multiLevelType w:val="hybridMultilevel"/>
    <w:tmpl w:val="F9D278EE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374154"/>
    <w:multiLevelType w:val="hybridMultilevel"/>
    <w:tmpl w:val="E8885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E6AE2"/>
    <w:multiLevelType w:val="hybridMultilevel"/>
    <w:tmpl w:val="C5D28274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3D251B"/>
    <w:multiLevelType w:val="hybridMultilevel"/>
    <w:tmpl w:val="6066A0D0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9"/>
  </w:num>
  <w:num w:numId="5">
    <w:abstractNumId w:val="27"/>
  </w:num>
  <w:num w:numId="6">
    <w:abstractNumId w:val="34"/>
  </w:num>
  <w:num w:numId="7">
    <w:abstractNumId w:val="10"/>
  </w:num>
  <w:num w:numId="8">
    <w:abstractNumId w:val="33"/>
  </w:num>
  <w:num w:numId="9">
    <w:abstractNumId w:val="24"/>
  </w:num>
  <w:num w:numId="10">
    <w:abstractNumId w:val="23"/>
  </w:num>
  <w:num w:numId="11">
    <w:abstractNumId w:val="13"/>
  </w:num>
  <w:num w:numId="12">
    <w:abstractNumId w:val="5"/>
  </w:num>
  <w:num w:numId="13">
    <w:abstractNumId w:val="25"/>
  </w:num>
  <w:num w:numId="14">
    <w:abstractNumId w:val="31"/>
  </w:num>
  <w:num w:numId="15">
    <w:abstractNumId w:val="32"/>
  </w:num>
  <w:num w:numId="16">
    <w:abstractNumId w:val="22"/>
  </w:num>
  <w:num w:numId="17">
    <w:abstractNumId w:val="29"/>
  </w:num>
  <w:num w:numId="18">
    <w:abstractNumId w:val="21"/>
  </w:num>
  <w:num w:numId="19">
    <w:abstractNumId w:val="16"/>
  </w:num>
  <w:num w:numId="20">
    <w:abstractNumId w:val="12"/>
  </w:num>
  <w:num w:numId="21">
    <w:abstractNumId w:val="7"/>
  </w:num>
  <w:num w:numId="22">
    <w:abstractNumId w:val="4"/>
  </w:num>
  <w:num w:numId="23">
    <w:abstractNumId w:val="20"/>
  </w:num>
  <w:num w:numId="24">
    <w:abstractNumId w:val="9"/>
  </w:num>
  <w:num w:numId="25">
    <w:abstractNumId w:val="30"/>
  </w:num>
  <w:num w:numId="26">
    <w:abstractNumId w:val="18"/>
  </w:num>
  <w:num w:numId="27">
    <w:abstractNumId w:val="15"/>
  </w:num>
  <w:num w:numId="28">
    <w:abstractNumId w:val="1"/>
  </w:num>
  <w:num w:numId="29">
    <w:abstractNumId w:val="0"/>
  </w:num>
  <w:num w:numId="30">
    <w:abstractNumId w:val="28"/>
  </w:num>
  <w:num w:numId="31">
    <w:abstractNumId w:val="17"/>
  </w:num>
  <w:num w:numId="32">
    <w:abstractNumId w:val="14"/>
  </w:num>
  <w:num w:numId="33">
    <w:abstractNumId w:val="2"/>
  </w:num>
  <w:num w:numId="34">
    <w:abstractNumId w:val="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985"/>
    <w:rsid w:val="00010CB8"/>
    <w:rsid w:val="00026909"/>
    <w:rsid w:val="00071ECB"/>
    <w:rsid w:val="00097E4A"/>
    <w:rsid w:val="000A081D"/>
    <w:rsid w:val="000A098B"/>
    <w:rsid w:val="000A16FB"/>
    <w:rsid w:val="00100D92"/>
    <w:rsid w:val="00105643"/>
    <w:rsid w:val="00110B91"/>
    <w:rsid w:val="00141711"/>
    <w:rsid w:val="001900DB"/>
    <w:rsid w:val="001A140E"/>
    <w:rsid w:val="001B570B"/>
    <w:rsid w:val="001B67A3"/>
    <w:rsid w:val="001C2BEA"/>
    <w:rsid w:val="001E53D1"/>
    <w:rsid w:val="0022011D"/>
    <w:rsid w:val="002455C6"/>
    <w:rsid w:val="002920A8"/>
    <w:rsid w:val="00304AD6"/>
    <w:rsid w:val="00306E4D"/>
    <w:rsid w:val="00325559"/>
    <w:rsid w:val="00334FB8"/>
    <w:rsid w:val="003B2629"/>
    <w:rsid w:val="003D4930"/>
    <w:rsid w:val="003E641D"/>
    <w:rsid w:val="003F2461"/>
    <w:rsid w:val="004071EB"/>
    <w:rsid w:val="00437C59"/>
    <w:rsid w:val="0045356F"/>
    <w:rsid w:val="004B2CC2"/>
    <w:rsid w:val="00527B89"/>
    <w:rsid w:val="00533E7F"/>
    <w:rsid w:val="005349EB"/>
    <w:rsid w:val="00543CF1"/>
    <w:rsid w:val="00560E03"/>
    <w:rsid w:val="005652D0"/>
    <w:rsid w:val="00573297"/>
    <w:rsid w:val="00586B21"/>
    <w:rsid w:val="005B2688"/>
    <w:rsid w:val="005B5AE7"/>
    <w:rsid w:val="00622434"/>
    <w:rsid w:val="006508CD"/>
    <w:rsid w:val="006651CF"/>
    <w:rsid w:val="00672D98"/>
    <w:rsid w:val="006C167D"/>
    <w:rsid w:val="006D6A07"/>
    <w:rsid w:val="006E17F0"/>
    <w:rsid w:val="006F0F6F"/>
    <w:rsid w:val="00736352"/>
    <w:rsid w:val="007763A2"/>
    <w:rsid w:val="007912DE"/>
    <w:rsid w:val="007C4BEB"/>
    <w:rsid w:val="007E632A"/>
    <w:rsid w:val="00803F7F"/>
    <w:rsid w:val="008455E5"/>
    <w:rsid w:val="008519B0"/>
    <w:rsid w:val="00874293"/>
    <w:rsid w:val="008D118A"/>
    <w:rsid w:val="008F2985"/>
    <w:rsid w:val="00911A7F"/>
    <w:rsid w:val="009716F5"/>
    <w:rsid w:val="00990DED"/>
    <w:rsid w:val="009C5A19"/>
    <w:rsid w:val="009D1374"/>
    <w:rsid w:val="009D3EB9"/>
    <w:rsid w:val="00A12ED2"/>
    <w:rsid w:val="00A22983"/>
    <w:rsid w:val="00A26F7F"/>
    <w:rsid w:val="00AD6232"/>
    <w:rsid w:val="00AD7472"/>
    <w:rsid w:val="00AE3206"/>
    <w:rsid w:val="00B20C53"/>
    <w:rsid w:val="00B32853"/>
    <w:rsid w:val="00B570AE"/>
    <w:rsid w:val="00B84B8B"/>
    <w:rsid w:val="00BC0D94"/>
    <w:rsid w:val="00BD55AE"/>
    <w:rsid w:val="00BF3472"/>
    <w:rsid w:val="00BF3659"/>
    <w:rsid w:val="00BF3701"/>
    <w:rsid w:val="00BF6029"/>
    <w:rsid w:val="00BF7F55"/>
    <w:rsid w:val="00C338BD"/>
    <w:rsid w:val="00C47235"/>
    <w:rsid w:val="00C565BF"/>
    <w:rsid w:val="00C85B5B"/>
    <w:rsid w:val="00CB5D82"/>
    <w:rsid w:val="00CC61A5"/>
    <w:rsid w:val="00CE0954"/>
    <w:rsid w:val="00CF2F2A"/>
    <w:rsid w:val="00D016A3"/>
    <w:rsid w:val="00D352F8"/>
    <w:rsid w:val="00D4046B"/>
    <w:rsid w:val="00D519E3"/>
    <w:rsid w:val="00D94FCA"/>
    <w:rsid w:val="00DA59D3"/>
    <w:rsid w:val="00DC25C4"/>
    <w:rsid w:val="00DF3CD2"/>
    <w:rsid w:val="00E22A8F"/>
    <w:rsid w:val="00E426BD"/>
    <w:rsid w:val="00E45C09"/>
    <w:rsid w:val="00E77968"/>
    <w:rsid w:val="00E848EF"/>
    <w:rsid w:val="00E849BA"/>
    <w:rsid w:val="00E932B5"/>
    <w:rsid w:val="00ED1BBD"/>
    <w:rsid w:val="00ED2C2F"/>
    <w:rsid w:val="00EE18D6"/>
    <w:rsid w:val="00EE5E33"/>
    <w:rsid w:val="00F21C90"/>
    <w:rsid w:val="00F466AA"/>
    <w:rsid w:val="00F56603"/>
    <w:rsid w:val="00FA7198"/>
    <w:rsid w:val="00FB0756"/>
    <w:rsid w:val="00FB6342"/>
    <w:rsid w:val="00FC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64376"/>
  <w15:docId w15:val="{B5B2E0E5-610E-44EA-B7B2-C8ADFBFF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0C5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2690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70A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6A3"/>
  </w:style>
  <w:style w:type="paragraph" w:styleId="Pidipagina">
    <w:name w:val="footer"/>
    <w:basedOn w:val="Normale"/>
    <w:link w:val="PidipaginaCarattere"/>
    <w:uiPriority w:val="99"/>
    <w:semiHidden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16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6A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D5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rsid w:val="0022011D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22011D"/>
    <w:rPr>
      <w:rFonts w:ascii="Courier New" w:eastAsia="Times New Roman" w:hAnsi="Courier New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690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2690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2690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70AE"/>
    <w:rPr>
      <w:rFonts w:eastAsia="Times New Roman"/>
      <w:b/>
      <w:bCs/>
      <w:i/>
      <w:iCs/>
      <w:sz w:val="26"/>
      <w:szCs w:val="26"/>
      <w:lang w:eastAsia="en-US"/>
    </w:rPr>
  </w:style>
  <w:style w:type="paragraph" w:styleId="Corpodeltesto3">
    <w:name w:val="Body Text 3"/>
    <w:basedOn w:val="Normale"/>
    <w:link w:val="Corpodeltesto3Carattere"/>
    <w:semiHidden/>
    <w:rsid w:val="00B570AE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570AE"/>
    <w:rPr>
      <w:rFonts w:ascii="Tahoma" w:eastAsia="Times New Roman" w:hAnsi="Tahoma" w:cs="Tahoma"/>
      <w:b/>
      <w:bCs/>
      <w:szCs w:val="24"/>
    </w:rPr>
  </w:style>
  <w:style w:type="paragraph" w:styleId="Corpotesto">
    <w:name w:val="Body Text"/>
    <w:basedOn w:val="Normale"/>
    <w:link w:val="CorpotestoCarattere"/>
    <w:semiHidden/>
    <w:rsid w:val="00B570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B570AE"/>
    <w:rPr>
      <w:rFonts w:ascii="Times New Roman" w:eastAsia="Times New Roman" w:hAnsi="Times New Roman"/>
      <w:sz w:val="24"/>
      <w:szCs w:val="24"/>
    </w:rPr>
  </w:style>
  <w:style w:type="paragraph" w:styleId="Nessunaspaziatura">
    <w:name w:val="No Spacing"/>
    <w:uiPriority w:val="1"/>
    <w:qFormat/>
    <w:rsid w:val="00B570AE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4071EB"/>
    <w:pPr>
      <w:ind w:left="720"/>
      <w:contextualSpacing/>
    </w:pPr>
  </w:style>
  <w:style w:type="paragraph" w:customStyle="1" w:styleId="Normale1">
    <w:name w:val="Normale1"/>
    <w:rsid w:val="00E848EF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IANI%20DI%20LAVORO%202017-2018\CLASSI%20IV\4BA\4BA%2017-18%20lab.tecn.eserc%20Morgan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5F348-8486-405B-8678-1014CFF9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4BA 17-18 lab.tecn.eserc Morgante</Template>
  <TotalTime>236</TotalTime>
  <Pages>7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pallante</dc:creator>
  <cp:lastModifiedBy>Luca Cantalupo</cp:lastModifiedBy>
  <cp:revision>24</cp:revision>
  <cp:lastPrinted>2015-05-28T11:28:00Z</cp:lastPrinted>
  <dcterms:created xsi:type="dcterms:W3CDTF">2018-10-10T12:56:00Z</dcterms:created>
  <dcterms:modified xsi:type="dcterms:W3CDTF">2020-10-24T21:45:00Z</dcterms:modified>
</cp:coreProperties>
</file>